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00BCEE" w14:textId="158B81E5" w:rsidR="00F87859" w:rsidRDefault="0096679D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4541EB73" wp14:editId="75959778">
            <wp:simplePos x="0" y="0"/>
            <wp:positionH relativeFrom="column">
              <wp:posOffset>3530242</wp:posOffset>
            </wp:positionH>
            <wp:positionV relativeFrom="paragraph">
              <wp:posOffset>-144780</wp:posOffset>
            </wp:positionV>
            <wp:extent cx="2571288" cy="495754"/>
            <wp:effectExtent l="0" t="0" r="635" b="0"/>
            <wp:wrapNone/>
            <wp:docPr id="1066241283" name="Picture 22" descr="Logo reads Enabling Good Li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 reads Enabling Good Live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288" cy="49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1702620F" wp14:editId="2B613E2A">
            <wp:simplePos x="0" y="0"/>
            <wp:positionH relativeFrom="column">
              <wp:posOffset>1581785</wp:posOffset>
            </wp:positionH>
            <wp:positionV relativeFrom="paragraph">
              <wp:posOffset>-205740</wp:posOffset>
            </wp:positionV>
            <wp:extent cx="1639570" cy="678180"/>
            <wp:effectExtent l="0" t="0" r="0" b="7620"/>
            <wp:wrapNone/>
            <wp:docPr id="2012318192" name="Picture 20" descr="Logo for Te Ao Mārama Aotearoa, with abbreviation TAMA across the top in black and red capital letters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318192" name="Picture 20" descr="Logo for Te Ao Mārama Aotearoa, with abbreviation TAMA across the top in black and red capital letters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26496" behindDoc="0" locked="0" layoutInCell="1" allowOverlap="1" wp14:anchorId="0B25A3BB" wp14:editId="1226F33B">
            <wp:simplePos x="0" y="0"/>
            <wp:positionH relativeFrom="margin">
              <wp:posOffset>-309245</wp:posOffset>
            </wp:positionH>
            <wp:positionV relativeFrom="paragraph">
              <wp:posOffset>-426085</wp:posOffset>
            </wp:positionV>
            <wp:extent cx="1652905" cy="1108075"/>
            <wp:effectExtent l="0" t="0" r="4445" b="0"/>
            <wp:wrapNone/>
            <wp:docPr id="41" name="Picture 41" descr="Logo for Disabled Persons Assembly New Zealand. The words &quot;A Whole New Attitude&quot; are written in different fonts and colours. The word &quot;whole&quot; has an arrow that points at the word &quot;new&quot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Disabled Persons Assembly New Zealand. The words &quot;A Whole New Attitude&quot; are written in different fonts and colours. The word &quot;whole&quot; has an arrow that points at the word &quot;new&quot;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110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C9B9F" w14:textId="7FE8AA01" w:rsidR="00F87859" w:rsidRDefault="00F87859" w:rsidP="00F87859">
      <w:pPr>
        <w:rPr>
          <w:rFonts w:cs="Arial"/>
          <w:szCs w:val="32"/>
        </w:rPr>
      </w:pPr>
    </w:p>
    <w:p w14:paraId="56A0560C" w14:textId="0BD22C83" w:rsidR="00F87859" w:rsidRPr="0096679D" w:rsidRDefault="00F87859" w:rsidP="002C34B1">
      <w:pPr>
        <w:spacing w:after="240"/>
        <w:jc w:val="center"/>
        <w:rPr>
          <w:rFonts w:cs="Arial"/>
          <w:b/>
          <w:sz w:val="56"/>
          <w:szCs w:val="56"/>
        </w:rPr>
      </w:pPr>
    </w:p>
    <w:p w14:paraId="0BF6E0D7" w14:textId="6BC6898C" w:rsidR="00662A7B" w:rsidRPr="00662A7B" w:rsidRDefault="00662A7B" w:rsidP="00662A7B">
      <w:pPr>
        <w:pStyle w:val="Title"/>
        <w:spacing w:after="0"/>
        <w:rPr>
          <w:sz w:val="56"/>
          <w:szCs w:val="56"/>
        </w:rPr>
      </w:pPr>
      <w:r w:rsidRPr="00662A7B">
        <w:rPr>
          <w:sz w:val="56"/>
          <w:szCs w:val="56"/>
        </w:rPr>
        <w:t>Information about the</w:t>
      </w:r>
    </w:p>
    <w:p w14:paraId="6011ED43" w14:textId="2A4B7133" w:rsidR="00887F23" w:rsidRPr="00662A7B" w:rsidRDefault="000F49DA" w:rsidP="00662A7B">
      <w:pPr>
        <w:pStyle w:val="Title"/>
        <w:spacing w:after="0"/>
        <w:rPr>
          <w:sz w:val="56"/>
          <w:szCs w:val="56"/>
        </w:rPr>
      </w:pPr>
      <w:r w:rsidRPr="00662A7B">
        <w:rPr>
          <w:sz w:val="56"/>
          <w:szCs w:val="56"/>
        </w:rPr>
        <w:t xml:space="preserve">Finding </w:t>
      </w:r>
      <w:r w:rsidR="007F1FC7" w:rsidRPr="00662A7B">
        <w:rPr>
          <w:sz w:val="56"/>
          <w:szCs w:val="56"/>
        </w:rPr>
        <w:t>C</w:t>
      </w:r>
      <w:r w:rsidRPr="00662A7B">
        <w:rPr>
          <w:sz w:val="56"/>
          <w:szCs w:val="56"/>
        </w:rPr>
        <w:t xml:space="preserve">ommon </w:t>
      </w:r>
      <w:r w:rsidR="007F1FC7" w:rsidRPr="00662A7B">
        <w:rPr>
          <w:sz w:val="56"/>
          <w:szCs w:val="56"/>
        </w:rPr>
        <w:t>G</w:t>
      </w:r>
      <w:r w:rsidRPr="00662A7B">
        <w:rPr>
          <w:sz w:val="56"/>
          <w:szCs w:val="56"/>
        </w:rPr>
        <w:t>round survey</w:t>
      </w:r>
      <w:r w:rsidR="00662A7B" w:rsidRPr="00662A7B">
        <w:rPr>
          <w:sz w:val="56"/>
          <w:szCs w:val="56"/>
        </w:rPr>
        <w:t>:</w:t>
      </w:r>
    </w:p>
    <w:p w14:paraId="127AFEB3" w14:textId="3C2461AB" w:rsidR="00662A7B" w:rsidRPr="00662A7B" w:rsidRDefault="00662A7B" w:rsidP="00662A7B">
      <w:pPr>
        <w:ind w:left="0"/>
        <w:jc w:val="center"/>
        <w:rPr>
          <w:sz w:val="56"/>
          <w:szCs w:val="56"/>
          <w:lang w:val="en-NZ" w:eastAsia="en-GB"/>
        </w:rPr>
      </w:pPr>
      <w:r w:rsidRPr="00662A7B">
        <w:rPr>
          <w:b/>
          <w:bCs/>
          <w:sz w:val="56"/>
          <w:szCs w:val="56"/>
        </w:rPr>
        <w:t>Declaration of Disabled Peoples Rights in Aotearoa New Zealand</w:t>
      </w:r>
    </w:p>
    <w:p w14:paraId="2AC81A8D" w14:textId="51581914" w:rsidR="00887F23" w:rsidRDefault="002C035D" w:rsidP="00F87859">
      <w:pPr>
        <w:pStyle w:val="Title"/>
      </w:pPr>
      <w:r w:rsidRPr="00FF792D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5DD52BAC" wp14:editId="5DB1A027">
                <wp:simplePos x="0" y="0"/>
                <wp:positionH relativeFrom="column">
                  <wp:posOffset>1345565</wp:posOffset>
                </wp:positionH>
                <wp:positionV relativeFrom="paragraph">
                  <wp:posOffset>107950</wp:posOffset>
                </wp:positionV>
                <wp:extent cx="3380509" cy="3283354"/>
                <wp:effectExtent l="0" t="0" r="0" b="0"/>
                <wp:wrapNone/>
                <wp:docPr id="499074141" name="Group 9" descr="Person with hand over their heart area and a purple circle with person holding banner with rights and a map of NZ.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80509" cy="3283354"/>
                          <a:chOff x="0" y="0"/>
                          <a:chExt cx="1671955" cy="1671955"/>
                        </a:xfrm>
                      </wpg:grpSpPr>
                      <pic:pic xmlns:pic="http://schemas.openxmlformats.org/drawingml/2006/picture">
                        <pic:nvPicPr>
                          <pic:cNvPr id="770810574" name="Picture 18028638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955" cy="1671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4299910" name="Picture 38932067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36320" y="278674"/>
                            <a:ext cx="408940" cy="408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75A4BD" id="Group 9" o:spid="_x0000_s1026" alt="Person with hand over their heart area and a purple circle with person holding banner with rights and a map of NZ." style="position:absolute;margin-left:105.95pt;margin-top:8.5pt;width:266.2pt;height:258.55pt;z-index:251708416;mso-width-relative:margin;mso-height-relative:margin" coordsize="16719,16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02863867" o:spid="_x0000_s1027" type="#_x0000_t75" alt="&quot;&quot;" style="position:absolute;width:16719;height:1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">
                  <v:imagedata r:id="rId13" o:title=""/>
                </v:shape>
                <v:shape id="Picture 389320679" o:spid="_x0000_s1028" type="#_x0000_t75" alt="&quot;&quot;" style="position:absolute;left:10363;top:2786;width:4089;height: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">
                  <v:imagedata r:id="rId14" o:title=""/>
                </v:shape>
              </v:group>
            </w:pict>
          </mc:Fallback>
        </mc:AlternateContent>
      </w:r>
    </w:p>
    <w:p w14:paraId="59AF6CB0" w14:textId="619C10F8" w:rsidR="00887F23" w:rsidRDefault="00887F23" w:rsidP="00F87859">
      <w:pPr>
        <w:pStyle w:val="Title"/>
      </w:pPr>
    </w:p>
    <w:p w14:paraId="39E97122" w14:textId="549CBBA7" w:rsidR="00887F23" w:rsidRDefault="00887F23" w:rsidP="00F87859">
      <w:pPr>
        <w:pStyle w:val="Title"/>
      </w:pPr>
    </w:p>
    <w:p w14:paraId="4BA5ECFC" w14:textId="43E880F8" w:rsidR="00887F23" w:rsidRDefault="00887F23" w:rsidP="00F87859">
      <w:pPr>
        <w:pStyle w:val="Title"/>
      </w:pPr>
    </w:p>
    <w:p w14:paraId="2EEE9A6F" w14:textId="3154F920" w:rsidR="0096679D" w:rsidRDefault="0096679D" w:rsidP="00A26181">
      <w:pPr>
        <w:pStyle w:val="Datepublished"/>
        <w:ind w:right="-46"/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09088" behindDoc="0" locked="0" layoutInCell="1" allowOverlap="1" wp14:anchorId="38A46370" wp14:editId="3086D321">
            <wp:simplePos x="0" y="0"/>
            <wp:positionH relativeFrom="margin">
              <wp:posOffset>4627880</wp:posOffset>
            </wp:positionH>
            <wp:positionV relativeFrom="page">
              <wp:posOffset>7909560</wp:posOffset>
            </wp:positionV>
            <wp:extent cx="1473095" cy="2211705"/>
            <wp:effectExtent l="0" t="0" r="0" b="0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095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859" w:rsidRPr="00F87859">
        <w:br/>
        <w:t xml:space="preserve"> </w:t>
      </w:r>
      <w:r w:rsidR="00570380">
        <w:br/>
      </w:r>
    </w:p>
    <w:p w14:paraId="37814BE6" w14:textId="20C489FE" w:rsidR="00F87859" w:rsidRPr="00570380" w:rsidRDefault="00887F23" w:rsidP="0096679D">
      <w:pPr>
        <w:pStyle w:val="Datepublished"/>
        <w:ind w:right="379"/>
      </w:pPr>
      <w:r w:rsidRPr="00570380">
        <w:t xml:space="preserve">Published: </w:t>
      </w:r>
      <w:r w:rsidR="000F49DA">
        <w:t>May 2026</w:t>
      </w:r>
    </w:p>
    <w:p w14:paraId="764993EA" w14:textId="24300D94" w:rsidR="00E80CFB" w:rsidRDefault="00F87859" w:rsidP="00E80CFB">
      <w:pPr>
        <w:pStyle w:val="Heading1"/>
        <w:rPr>
          <w:noProof/>
          <w:lang w:val="en-NZ" w:eastAsia="en-NZ"/>
        </w:rPr>
      </w:pPr>
      <w:r w:rsidRPr="00153863">
        <w:br w:type="page"/>
      </w:r>
      <w:bookmarkStart w:id="0" w:name="_Toc229386103"/>
      <w:r w:rsidR="00E80CFB">
        <w:rPr>
          <w:noProof/>
          <w:lang w:val="en-NZ" w:eastAsia="en-NZ"/>
        </w:rPr>
        <w:lastRenderedPageBreak/>
        <w:t>What you will find in here</w:t>
      </w:r>
      <w:bookmarkEnd w:id="0"/>
    </w:p>
    <w:p w14:paraId="2CE33F5A" w14:textId="77777777" w:rsidR="00E80CFB" w:rsidRPr="00FF792D" w:rsidRDefault="00E80CFB" w:rsidP="00E80CFB">
      <w:pPr>
        <w:pStyle w:val="contentspage"/>
        <w:rPr>
          <w:noProof/>
          <w:sz w:val="22"/>
          <w:szCs w:val="22"/>
          <w:lang w:val="en-NZ" w:eastAsia="en-NZ"/>
        </w:rPr>
      </w:pPr>
    </w:p>
    <w:p w14:paraId="4A5E4BCA" w14:textId="77777777" w:rsidR="00877A29" w:rsidRPr="00FF792D" w:rsidRDefault="00877A29" w:rsidP="00E80CFB">
      <w:pPr>
        <w:pStyle w:val="contentspage"/>
        <w:rPr>
          <w:noProof/>
          <w:sz w:val="22"/>
          <w:szCs w:val="22"/>
          <w:lang w:val="en-NZ" w:eastAsia="en-NZ"/>
        </w:rPr>
      </w:pPr>
    </w:p>
    <w:p w14:paraId="3D2261AC" w14:textId="1267DA3D" w:rsidR="00E80CFB" w:rsidRPr="00E80CFB" w:rsidRDefault="00FF792D" w:rsidP="00E80CFB">
      <w:pPr>
        <w:pStyle w:val="contentspage"/>
        <w:jc w:val="right"/>
        <w:rPr>
          <w:b/>
          <w:bCs w:val="0"/>
          <w:noProof/>
          <w:lang w:val="en-NZ" w:eastAsia="en-NZ"/>
        </w:rPr>
      </w:pPr>
      <w:r>
        <w:rPr>
          <w:noProof/>
        </w:rPr>
        <w:drawing>
          <wp:anchor distT="0" distB="0" distL="114300" distR="114300" simplePos="0" relativeHeight="251612160" behindDoc="0" locked="0" layoutInCell="1" allowOverlap="1" wp14:anchorId="41ADA82D" wp14:editId="3F520E77">
            <wp:simplePos x="0" y="0"/>
            <wp:positionH relativeFrom="margin">
              <wp:posOffset>7620</wp:posOffset>
            </wp:positionH>
            <wp:positionV relativeFrom="paragraph">
              <wp:posOffset>154940</wp:posOffset>
            </wp:positionV>
            <wp:extent cx="914400" cy="914400"/>
            <wp:effectExtent l="0" t="0" r="0" b="0"/>
            <wp:wrapNone/>
            <wp:docPr id="1399718450" name="Picture 13997184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18450" name="Picture 13997184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CFB" w:rsidRPr="00E80CFB">
        <w:rPr>
          <w:b/>
          <w:bCs w:val="0"/>
          <w:noProof/>
          <w:lang w:val="en-NZ" w:eastAsia="en-NZ"/>
        </w:rPr>
        <w:t>Page number:</w:t>
      </w:r>
    </w:p>
    <w:p w14:paraId="4CBD309C" w14:textId="3C39D9DD" w:rsidR="00E80CFB" w:rsidRDefault="00E80CFB" w:rsidP="00E80CFB">
      <w:pPr>
        <w:pStyle w:val="contentspage"/>
        <w:rPr>
          <w:noProof/>
          <w:lang w:val="en-NZ" w:eastAsia="en-NZ"/>
        </w:rPr>
      </w:pPr>
    </w:p>
    <w:p w14:paraId="666AE11B" w14:textId="07C8FC12" w:rsidR="00E80CFB" w:rsidRPr="00877A29" w:rsidRDefault="00E80CFB" w:rsidP="00E80CFB">
      <w:pPr>
        <w:pStyle w:val="contentspage"/>
        <w:rPr>
          <w:noProof/>
          <w:color w:val="000000" w:themeColor="text1"/>
          <w:lang w:val="en-NZ" w:eastAsia="en-NZ"/>
        </w:rPr>
      </w:pPr>
      <w:hyperlink w:anchor="_About_this_Easy" w:history="1"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>About this Easy Read</w:t>
        </w:r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  <w:t>2</w:t>
        </w:r>
      </w:hyperlink>
    </w:p>
    <w:p w14:paraId="54490725" w14:textId="77777777" w:rsidR="00E80CFB" w:rsidRPr="00FF792D" w:rsidRDefault="00E80CFB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</w:p>
    <w:p w14:paraId="7FE921EC" w14:textId="64DA3C05" w:rsidR="00E80CFB" w:rsidRPr="00FF792D" w:rsidRDefault="00877A29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  <w:r w:rsidRPr="00FF792D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13184" behindDoc="0" locked="0" layoutInCell="1" allowOverlap="1" wp14:anchorId="7B7E6680" wp14:editId="7C462B35">
            <wp:simplePos x="0" y="0"/>
            <wp:positionH relativeFrom="margin">
              <wp:posOffset>32385</wp:posOffset>
            </wp:positionH>
            <wp:positionV relativeFrom="paragraph">
              <wp:posOffset>42545</wp:posOffset>
            </wp:positionV>
            <wp:extent cx="1010653" cy="1010653"/>
            <wp:effectExtent l="0" t="0" r="0" b="0"/>
            <wp:wrapNone/>
            <wp:docPr id="1666805103" name="Picture 1666805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915871" name="Picture 10229158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653" cy="1010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AB4EE" w14:textId="78580F9A" w:rsidR="00E80CFB" w:rsidRPr="00877A29" w:rsidRDefault="00E80CFB" w:rsidP="00E80CFB">
      <w:pPr>
        <w:pStyle w:val="contentspage"/>
        <w:rPr>
          <w:noProof/>
          <w:color w:val="000000" w:themeColor="text1"/>
          <w:lang w:val="en-NZ" w:eastAsia="en-NZ"/>
        </w:rPr>
      </w:pPr>
      <w:hyperlink w:anchor="_What_is_Finding" w:history="1"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 xml:space="preserve">What is Finding Common </w:t>
        </w:r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br/>
          <w:t>Ground?</w:t>
        </w:r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</w:hyperlink>
      <w:r w:rsidR="00FF792D">
        <w:t>4</w:t>
      </w:r>
    </w:p>
    <w:p w14:paraId="5506AEC7" w14:textId="3CF3ED51" w:rsidR="00E80CFB" w:rsidRPr="00FF792D" w:rsidRDefault="006A65F5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  <w:r w:rsidRPr="00FF792D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5554F9BA" wp14:editId="38B0C923">
                <wp:simplePos x="0" y="0"/>
                <wp:positionH relativeFrom="column">
                  <wp:posOffset>-85725</wp:posOffset>
                </wp:positionH>
                <wp:positionV relativeFrom="paragraph">
                  <wp:posOffset>45085</wp:posOffset>
                </wp:positionV>
                <wp:extent cx="1318895" cy="1247775"/>
                <wp:effectExtent l="0" t="0" r="0" b="9525"/>
                <wp:wrapNone/>
                <wp:docPr id="1696652155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8895" cy="1247775"/>
                          <a:chOff x="0" y="0"/>
                          <a:chExt cx="1671955" cy="1671955"/>
                        </a:xfrm>
                      </wpg:grpSpPr>
                      <pic:pic xmlns:pic="http://schemas.openxmlformats.org/drawingml/2006/picture">
                        <pic:nvPicPr>
                          <pic:cNvPr id="1961869668" name="Picture 18028638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955" cy="1671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5796824" name="Picture 38932067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36320" y="278674"/>
                            <a:ext cx="408940" cy="408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33CBF3" id="Group 9" o:spid="_x0000_s1026" alt="&quot;&quot;" style="position:absolute;margin-left:-6.75pt;margin-top:3.55pt;width:103.85pt;height:98.25pt;z-index:251661312;mso-width-relative:margin;mso-height-relative:margin" coordsize="16719,16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">
                <v:shape id="Picture 1802863867" o:spid="_x0000_s1027" type="#_x0000_t75" alt="&quot;&quot;" style="position:absolute;width:16719;height:1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">
                  <v:imagedata r:id="rId18" o:title=""/>
                </v:shape>
                <v:shape id="Picture 389320679" o:spid="_x0000_s1028" type="#_x0000_t75" alt="&quot;&quot;" style="position:absolute;left:10363;top:2786;width:4089;height: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">
                  <v:imagedata r:id="rId19" o:title=""/>
                </v:shape>
              </v:group>
            </w:pict>
          </mc:Fallback>
        </mc:AlternateContent>
      </w:r>
    </w:p>
    <w:p w14:paraId="52395F3D" w14:textId="188EE500" w:rsidR="00E80CFB" w:rsidRPr="00FF792D" w:rsidRDefault="00E80CFB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</w:p>
    <w:p w14:paraId="260BEC6C" w14:textId="00BECCC3" w:rsidR="00E80CFB" w:rsidRPr="00877A29" w:rsidRDefault="00E80CFB" w:rsidP="00E80CFB">
      <w:pPr>
        <w:pStyle w:val="contentspage"/>
        <w:rPr>
          <w:noProof/>
          <w:color w:val="000000" w:themeColor="text1"/>
          <w:lang w:val="en-NZ" w:eastAsia="en-NZ"/>
        </w:rPr>
      </w:pPr>
      <w:hyperlink w:anchor="_What_is_Finding_1" w:history="1"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 xml:space="preserve">What is Finding Common Ground </w:t>
        </w:r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br/>
          <w:t>doing?</w:t>
        </w:r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</w:r>
      </w:hyperlink>
      <w:r w:rsidR="00FF792D">
        <w:t>6</w:t>
      </w:r>
    </w:p>
    <w:p w14:paraId="0103ADA4" w14:textId="66B236EB" w:rsidR="00E80CFB" w:rsidRPr="00FF792D" w:rsidRDefault="00E80CFB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</w:p>
    <w:p w14:paraId="168301F8" w14:textId="5DF1C264" w:rsidR="00E80CFB" w:rsidRPr="00FF792D" w:rsidRDefault="00FF792D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  <w:r w:rsidRPr="00FF792D">
        <w:rPr>
          <w:bCs w:val="0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14208" behindDoc="0" locked="0" layoutInCell="1" allowOverlap="1" wp14:anchorId="62C13026" wp14:editId="14A5E049">
            <wp:simplePos x="0" y="0"/>
            <wp:positionH relativeFrom="margin">
              <wp:posOffset>76200</wp:posOffset>
            </wp:positionH>
            <wp:positionV relativeFrom="paragraph">
              <wp:posOffset>17780</wp:posOffset>
            </wp:positionV>
            <wp:extent cx="1042670" cy="923925"/>
            <wp:effectExtent l="0" t="0" r="5080" b="9525"/>
            <wp:wrapThrough wrapText="bothSides">
              <wp:wrapPolygon edited="0">
                <wp:start x="11050" y="0"/>
                <wp:lineTo x="3157" y="7126"/>
                <wp:lineTo x="789" y="14697"/>
                <wp:lineTo x="0" y="19151"/>
                <wp:lineTo x="0" y="21377"/>
                <wp:lineTo x="9471" y="21377"/>
                <wp:lineTo x="21311" y="19151"/>
                <wp:lineTo x="21311" y="12915"/>
                <wp:lineTo x="19732" y="11134"/>
                <wp:lineTo x="14602" y="7571"/>
                <wp:lineTo x="16575" y="5344"/>
                <wp:lineTo x="16180" y="3118"/>
                <wp:lineTo x="14207" y="0"/>
                <wp:lineTo x="11050" y="0"/>
              </wp:wrapPolygon>
            </wp:wrapThrough>
            <wp:docPr id="305713196" name="Picture 9036973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574865" name="Picture 9036973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67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9BC88" w14:textId="5AF663E1" w:rsidR="00E80CFB" w:rsidRPr="00877A29" w:rsidRDefault="00E80CFB" w:rsidP="00E80CFB">
      <w:pPr>
        <w:pStyle w:val="contentspage"/>
        <w:rPr>
          <w:noProof/>
          <w:color w:val="000000" w:themeColor="text1"/>
          <w:lang w:val="en-NZ" w:eastAsia="en-NZ"/>
        </w:rPr>
      </w:pPr>
      <w:hyperlink w:anchor="_What_you_say" w:history="1"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>What you say is important</w:t>
        </w:r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  <w:t>1</w:t>
        </w:r>
      </w:hyperlink>
      <w:r w:rsidR="00FF792D">
        <w:t>1</w:t>
      </w:r>
    </w:p>
    <w:p w14:paraId="068E27D4" w14:textId="77777777" w:rsidR="00E80CFB" w:rsidRPr="00FF792D" w:rsidRDefault="00E80CFB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</w:p>
    <w:p w14:paraId="4399204D" w14:textId="0D2C614F" w:rsidR="00E80CFB" w:rsidRPr="00FF792D" w:rsidRDefault="00877A29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  <w:r w:rsidRPr="00FF792D">
        <w:rPr>
          <w:noProof/>
          <w:color w:val="000000" w:themeColor="text1"/>
          <w:sz w:val="28"/>
          <w:szCs w:val="28"/>
          <w:lang w:eastAsia="en-NZ"/>
        </w:rPr>
        <w:drawing>
          <wp:anchor distT="0" distB="0" distL="114300" distR="114300" simplePos="0" relativeHeight="251615232" behindDoc="0" locked="0" layoutInCell="1" allowOverlap="1" wp14:anchorId="405B1950" wp14:editId="12E7FC29">
            <wp:simplePos x="0" y="0"/>
            <wp:positionH relativeFrom="margin">
              <wp:posOffset>82795</wp:posOffset>
            </wp:positionH>
            <wp:positionV relativeFrom="paragraph">
              <wp:posOffset>286385</wp:posOffset>
            </wp:positionV>
            <wp:extent cx="971550" cy="967740"/>
            <wp:effectExtent l="0" t="0" r="0" b="3810"/>
            <wp:wrapThrough wrapText="bothSides">
              <wp:wrapPolygon edited="0">
                <wp:start x="0" y="2126"/>
                <wp:lineTo x="0" y="21260"/>
                <wp:lineTo x="21176" y="21260"/>
                <wp:lineTo x="21176" y="11906"/>
                <wp:lineTo x="19482" y="9780"/>
                <wp:lineTo x="15671" y="2126"/>
                <wp:lineTo x="0" y="2126"/>
              </wp:wrapPolygon>
            </wp:wrapThrough>
            <wp:docPr id="1303352537" name="Picture 13033525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09436" name="Picture 651094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967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428A52" w14:textId="09C50EF7" w:rsidR="00E80CFB" w:rsidRPr="00877A29" w:rsidRDefault="00E80CFB" w:rsidP="00E80CFB">
      <w:pPr>
        <w:pStyle w:val="contentspage"/>
        <w:rPr>
          <w:noProof/>
          <w:color w:val="000000" w:themeColor="text1"/>
          <w:lang w:val="en-NZ" w:eastAsia="en-NZ"/>
        </w:rPr>
      </w:pPr>
      <w:hyperlink w:anchor="_What_will_you" w:history="1"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 xml:space="preserve">What </w:t>
        </w:r>
        <w:r w:rsidR="00CB388B">
          <w:rPr>
            <w:rStyle w:val="Hyperlink"/>
            <w:noProof/>
            <w:color w:val="000000" w:themeColor="text1"/>
            <w:u w:val="none"/>
            <w:lang w:val="en-NZ" w:eastAsia="en-NZ"/>
          </w:rPr>
          <w:t>we will do with your survey answers</w:t>
        </w:r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  <w:t>1</w:t>
        </w:r>
      </w:hyperlink>
      <w:r w:rsidR="0025404B">
        <w:t>2</w:t>
      </w:r>
    </w:p>
    <w:p w14:paraId="1265EACC" w14:textId="1D21C00B" w:rsidR="00E80CFB" w:rsidRPr="00FF792D" w:rsidRDefault="00E80CFB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</w:p>
    <w:p w14:paraId="2CB7AD77" w14:textId="7584188D" w:rsidR="00E80CFB" w:rsidRPr="00FF792D" w:rsidRDefault="00E80CFB" w:rsidP="00E80CFB">
      <w:pPr>
        <w:pStyle w:val="contentspage"/>
        <w:rPr>
          <w:noProof/>
          <w:color w:val="000000" w:themeColor="text1"/>
          <w:sz w:val="28"/>
          <w:szCs w:val="28"/>
          <w:lang w:val="en-NZ" w:eastAsia="en-NZ"/>
        </w:rPr>
      </w:pPr>
    </w:p>
    <w:p w14:paraId="163F8958" w14:textId="3A2AFCEE" w:rsidR="00E80CFB" w:rsidRDefault="00FF792D" w:rsidP="00E80CFB">
      <w:pPr>
        <w:pStyle w:val="contentspage"/>
      </w:pPr>
      <w:r w:rsidRPr="00FF792D">
        <w:rPr>
          <w:noProof/>
          <w:color w:val="000000" w:themeColor="text1"/>
          <w:sz w:val="28"/>
          <w:szCs w:val="28"/>
          <w:lang w:eastAsia="en-NZ"/>
        </w:rPr>
        <w:drawing>
          <wp:anchor distT="0" distB="0" distL="114300" distR="114300" simplePos="0" relativeHeight="251616256" behindDoc="0" locked="0" layoutInCell="1" allowOverlap="1" wp14:anchorId="7AA78411" wp14:editId="3D45879C">
            <wp:simplePos x="0" y="0"/>
            <wp:positionH relativeFrom="margin">
              <wp:posOffset>85724</wp:posOffset>
            </wp:positionH>
            <wp:positionV relativeFrom="paragraph">
              <wp:posOffset>102869</wp:posOffset>
            </wp:positionV>
            <wp:extent cx="1038225" cy="1038225"/>
            <wp:effectExtent l="0" t="0" r="9525" b="0"/>
            <wp:wrapThrough wrapText="bothSides">
              <wp:wrapPolygon edited="0">
                <wp:start x="1982" y="1189"/>
                <wp:lineTo x="0" y="17042"/>
                <wp:lineTo x="0" y="20213"/>
                <wp:lineTo x="21402" y="20213"/>
                <wp:lineTo x="21402" y="17042"/>
                <wp:lineTo x="19024" y="1189"/>
                <wp:lineTo x="1982" y="1189"/>
              </wp:wrapPolygon>
            </wp:wrapThrough>
            <wp:docPr id="1652583189" name="Picture 16525831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651474" name="Picture 14846514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How_to_do" w:history="1">
        <w:r w:rsidR="00E80CFB"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>How to do the survey</w:t>
        </w:r>
        <w:r w:rsidR="00E80CFB"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  <w:t>1</w:t>
        </w:r>
      </w:hyperlink>
      <w:r>
        <w:t>6</w:t>
      </w:r>
    </w:p>
    <w:p w14:paraId="6961C13D" w14:textId="77777777" w:rsidR="00FF792D" w:rsidRPr="00FF792D" w:rsidRDefault="00FF792D" w:rsidP="00FF792D">
      <w:pPr>
        <w:pStyle w:val="contentspage"/>
        <w:rPr>
          <w:sz w:val="24"/>
          <w:szCs w:val="24"/>
        </w:rPr>
      </w:pPr>
    </w:p>
    <w:p w14:paraId="21B04D00" w14:textId="77777777" w:rsidR="00FF792D" w:rsidRPr="00FF792D" w:rsidRDefault="00FF792D" w:rsidP="00FF792D">
      <w:pPr>
        <w:pStyle w:val="contentspage"/>
        <w:rPr>
          <w:sz w:val="24"/>
          <w:szCs w:val="24"/>
        </w:rPr>
      </w:pPr>
    </w:p>
    <w:p w14:paraId="233A21DB" w14:textId="18DD4583" w:rsidR="00FF792D" w:rsidRDefault="00FF792D" w:rsidP="00FF792D">
      <w:pPr>
        <w:pStyle w:val="contentspage"/>
      </w:pPr>
      <w:hyperlink w:anchor="_How_to_do" w:history="1">
        <w:r>
          <w:rPr>
            <w:rStyle w:val="Hyperlink"/>
            <w:noProof/>
            <w:color w:val="000000" w:themeColor="text1"/>
            <w:u w:val="none"/>
            <w:lang w:val="en-NZ" w:eastAsia="en-NZ"/>
          </w:rPr>
          <w:t>Where to find more information</w:t>
        </w:r>
        <w:r w:rsidRPr="00877A29">
          <w:rPr>
            <w:rStyle w:val="Hyperlink"/>
            <w:noProof/>
            <w:color w:val="000000" w:themeColor="text1"/>
            <w:u w:val="none"/>
            <w:lang w:val="en-NZ" w:eastAsia="en-NZ"/>
          </w:rPr>
          <w:tab/>
          <w:t>1</w:t>
        </w:r>
      </w:hyperlink>
      <w:r>
        <w:t>7</w:t>
      </w:r>
    </w:p>
    <w:p w14:paraId="20E5296C" w14:textId="4E563B7C" w:rsidR="00570380" w:rsidRPr="00570380" w:rsidRDefault="00E80CFB" w:rsidP="00570380">
      <w:pPr>
        <w:pStyle w:val="Heading1"/>
        <w:rPr>
          <w:noProof/>
          <w:lang w:val="en-NZ" w:eastAsia="en-NZ"/>
        </w:rPr>
      </w:pPr>
      <w:bookmarkStart w:id="1" w:name="_About_this_Easy"/>
      <w:bookmarkStart w:id="2" w:name="_Toc229386104"/>
      <w:bookmarkEnd w:id="1"/>
      <w:r>
        <w:rPr>
          <w:noProof/>
          <w:lang w:val="en-NZ" w:eastAsia="en-NZ"/>
        </w:rPr>
        <w:lastRenderedPageBreak/>
        <w:t>About this Easy Read</w:t>
      </w:r>
      <w:bookmarkEnd w:id="2"/>
    </w:p>
    <w:p w14:paraId="7FBC5E48" w14:textId="77777777" w:rsidR="00D852B6" w:rsidRDefault="00D852B6" w:rsidP="00124EA8"/>
    <w:p w14:paraId="7879EE1C" w14:textId="77777777" w:rsidR="00EF4A04" w:rsidRDefault="00BD34B6" w:rsidP="00124EA8">
      <w:r>
        <w:rPr>
          <w:noProof/>
        </w:rPr>
        <w:drawing>
          <wp:anchor distT="0" distB="0" distL="114300" distR="114300" simplePos="0" relativeHeight="251621376" behindDoc="0" locked="0" layoutInCell="1" allowOverlap="1" wp14:anchorId="20577E98" wp14:editId="538151D6">
            <wp:simplePos x="0" y="0"/>
            <wp:positionH relativeFrom="margin">
              <wp:posOffset>0</wp:posOffset>
            </wp:positionH>
            <wp:positionV relativeFrom="paragraph">
              <wp:posOffset>183515</wp:posOffset>
            </wp:positionV>
            <wp:extent cx="1266825" cy="1165490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165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8A3C2" w14:textId="787360E1" w:rsidR="00EF4A04" w:rsidRDefault="00EF4A04" w:rsidP="000F49DA">
      <w:r>
        <w:t xml:space="preserve">This </w:t>
      </w:r>
      <w:r w:rsidR="000F49DA">
        <w:t xml:space="preserve">Easy Read is information about how you can do a </w:t>
      </w:r>
      <w:r w:rsidR="000F49DA" w:rsidRPr="000F49DA">
        <w:rPr>
          <w:b/>
          <w:bCs/>
        </w:rPr>
        <w:t>survey</w:t>
      </w:r>
      <w:r w:rsidR="000F49DA">
        <w:t xml:space="preserve"> from </w:t>
      </w:r>
      <w:r w:rsidR="000F49DA" w:rsidRPr="000F49DA">
        <w:rPr>
          <w:b/>
          <w:bCs/>
        </w:rPr>
        <w:t>Finding Common Ground</w:t>
      </w:r>
      <w:r w:rsidR="000F49DA">
        <w:t>.</w:t>
      </w:r>
    </w:p>
    <w:p w14:paraId="3CA555C3" w14:textId="1DFC1EDE" w:rsidR="000F49DA" w:rsidRDefault="00662A7B" w:rsidP="000F49DA">
      <w:r>
        <w:rPr>
          <w:noProof/>
        </w:rPr>
        <w:drawing>
          <wp:anchor distT="0" distB="0" distL="114300" distR="114300" simplePos="0" relativeHeight="251658240" behindDoc="0" locked="0" layoutInCell="1" allowOverlap="1" wp14:anchorId="710807B3" wp14:editId="72BCA30F">
            <wp:simplePos x="0" y="0"/>
            <wp:positionH relativeFrom="margin">
              <wp:posOffset>-16068</wp:posOffset>
            </wp:positionH>
            <wp:positionV relativeFrom="paragraph">
              <wp:posOffset>321945</wp:posOffset>
            </wp:positionV>
            <wp:extent cx="1310485" cy="1310485"/>
            <wp:effectExtent l="0" t="0" r="0" b="4445"/>
            <wp:wrapNone/>
            <wp:docPr id="1998880416" name="Picture 19988804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880416" name="Picture 19988804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485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FFA1C" w14:textId="50CE861E" w:rsidR="000F49DA" w:rsidRDefault="000F49DA" w:rsidP="000F49DA"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00EB7693" wp14:editId="656848F6">
                <wp:simplePos x="0" y="0"/>
                <wp:positionH relativeFrom="margin">
                  <wp:align>right</wp:align>
                </wp:positionH>
                <wp:positionV relativeFrom="paragraph">
                  <wp:posOffset>215265</wp:posOffset>
                </wp:positionV>
                <wp:extent cx="3600000" cy="844731"/>
                <wp:effectExtent l="0" t="0" r="635" b="0"/>
                <wp:wrapNone/>
                <wp:docPr id="80908937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4473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070B87" id="Rectangle 1" o:spid="_x0000_s1026" alt="&quot;&quot;" style="position:absolute;margin-left:232.25pt;margin-top:16.95pt;width:283.45pt;height:66.5pt;z-index:-2514790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076477B3" w14:textId="43310BEE" w:rsidR="000F49DA" w:rsidRDefault="000F49DA" w:rsidP="000F49DA">
      <w:r>
        <w:t xml:space="preserve">A </w:t>
      </w:r>
      <w:r w:rsidRPr="000F49DA">
        <w:rPr>
          <w:b/>
          <w:bCs/>
        </w:rPr>
        <w:t>survey</w:t>
      </w:r>
      <w:r>
        <w:t xml:space="preserve"> is a list of questions that you can answer.</w:t>
      </w:r>
    </w:p>
    <w:p w14:paraId="1D728BCC" w14:textId="575D6300" w:rsidR="00066D8C" w:rsidRDefault="00066D8C" w:rsidP="00066D8C"/>
    <w:p w14:paraId="4B28DA58" w14:textId="42E9A209" w:rsidR="00066D8C" w:rsidRDefault="00325885" w:rsidP="00066D8C"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4488E356" wp14:editId="466AA9F4">
                <wp:simplePos x="0" y="0"/>
                <wp:positionH relativeFrom="margin">
                  <wp:align>right</wp:align>
                </wp:positionH>
                <wp:positionV relativeFrom="paragraph">
                  <wp:posOffset>261983</wp:posOffset>
                </wp:positionV>
                <wp:extent cx="3599815" cy="2490651"/>
                <wp:effectExtent l="0" t="0" r="635" b="5080"/>
                <wp:wrapNone/>
                <wp:docPr id="18553750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9065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0BC3A" id="Rectangle 1" o:spid="_x0000_s1026" alt="&quot;&quot;" style="position:absolute;margin-left:232.25pt;margin-top:20.65pt;width:283.45pt;height:196.1pt;z-index:-2514391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" fillcolor="#ffe599 [1303]" stroked="f" strokeweight="1pt">
                <w10:wrap anchorx="margin"/>
              </v:rect>
            </w:pict>
          </mc:Fallback>
        </mc:AlternateContent>
      </w:r>
      <w:r w:rsidR="00D74E4D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9B6534C" wp14:editId="49C861AC">
                <wp:simplePos x="0" y="0"/>
                <wp:positionH relativeFrom="column">
                  <wp:posOffset>0</wp:posOffset>
                </wp:positionH>
                <wp:positionV relativeFrom="paragraph">
                  <wp:posOffset>218440</wp:posOffset>
                </wp:positionV>
                <wp:extent cx="1440000" cy="1404000"/>
                <wp:effectExtent l="0" t="0" r="27305" b="0"/>
                <wp:wrapNone/>
                <wp:docPr id="1300857363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000" cy="1404000"/>
                          <a:chOff x="0" y="0"/>
                          <a:chExt cx="1343006" cy="1310005"/>
                        </a:xfrm>
                      </wpg:grpSpPr>
                      <pic:pic xmlns:pic="http://schemas.openxmlformats.org/drawingml/2006/picture">
                        <pic:nvPicPr>
                          <pic:cNvPr id="1655007713" name="Picture 9076280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31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8602054" name="Arrow: Curved Down 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4405554">
                            <a:off x="729615" y="311603"/>
                            <a:ext cx="784968" cy="441814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765F60" id="Group 4" o:spid="_x0000_s1026" alt="&quot;&quot;" style="position:absolute;margin-left:0;margin-top:17.2pt;width:113.4pt;height:110.55pt;z-index:251887616;mso-width-relative:margin;mso-height-relative:margin" coordsize="13430,13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">
                <v:shape id="Picture 907628017" o:spid="_x0000_s1027" type="#_x0000_t75" alt="&quot;&quot;" style="position:absolute;width:9785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">
                  <v:imagedata r:id="rId26" o:title=""/>
                </v:shape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3" o:spid="_x0000_s1028" type="#_x0000_t105" alt="&quot;&quot;" style="position:absolute;left:7296;top:3115;width:7849;height:4419;rotation:481204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" adj="15521,20080,16200" fillcolor="#4472c4 [3204]" strokecolor="#09101d [484]" strokeweight="1pt"/>
              </v:group>
            </w:pict>
          </mc:Fallback>
        </mc:AlternateContent>
      </w:r>
    </w:p>
    <w:p w14:paraId="32EB0308" w14:textId="63B6F775" w:rsidR="00B1074D" w:rsidRDefault="00066D8C" w:rsidP="00066D8C">
      <w:r>
        <w:t xml:space="preserve">Information about </w:t>
      </w:r>
      <w:r w:rsidRPr="00325885">
        <w:rPr>
          <w:b/>
          <w:bCs/>
        </w:rPr>
        <w:t>Finding Common Ground</w:t>
      </w:r>
      <w:r>
        <w:t xml:space="preserve"> is on </w:t>
      </w:r>
      <w:r w:rsidRPr="00066D8C">
        <w:rPr>
          <w:b/>
          <w:bCs/>
        </w:rPr>
        <w:t xml:space="preserve">pages </w:t>
      </w:r>
      <w:r w:rsidR="003978A7">
        <w:rPr>
          <w:b/>
          <w:bCs/>
        </w:rPr>
        <w:t>4</w:t>
      </w:r>
      <w:r w:rsidRPr="00066D8C">
        <w:rPr>
          <w:b/>
          <w:bCs/>
        </w:rPr>
        <w:t xml:space="preserve"> to</w:t>
      </w:r>
      <w:r w:rsidR="007F1FC7">
        <w:rPr>
          <w:b/>
          <w:bCs/>
        </w:rPr>
        <w:t xml:space="preserve"> </w:t>
      </w:r>
      <w:r w:rsidR="003978A7">
        <w:rPr>
          <w:b/>
          <w:bCs/>
        </w:rPr>
        <w:t>5</w:t>
      </w:r>
      <w:r>
        <w:t>.</w:t>
      </w:r>
    </w:p>
    <w:p w14:paraId="4D6DFA0B" w14:textId="77777777" w:rsidR="00066D8C" w:rsidRDefault="00066D8C" w:rsidP="00D67451"/>
    <w:p w14:paraId="761638D8" w14:textId="7F92EF0C" w:rsidR="00195ACB" w:rsidRDefault="00195ACB" w:rsidP="00D67451"/>
    <w:p w14:paraId="19268AD9" w14:textId="1FA5F024" w:rsidR="00195ACB" w:rsidRDefault="00D74E4D" w:rsidP="00D67451">
      <w:r>
        <w:rPr>
          <w:noProof/>
        </w:rPr>
        <w:drawing>
          <wp:anchor distT="0" distB="0" distL="114300" distR="114300" simplePos="0" relativeHeight="251661312" behindDoc="0" locked="0" layoutInCell="1" allowOverlap="1" wp14:anchorId="2580A480" wp14:editId="706B0F7A">
            <wp:simplePos x="0" y="0"/>
            <wp:positionH relativeFrom="margin">
              <wp:posOffset>0</wp:posOffset>
            </wp:positionH>
            <wp:positionV relativeFrom="paragraph">
              <wp:posOffset>149225</wp:posOffset>
            </wp:positionV>
            <wp:extent cx="1454331" cy="1454331"/>
            <wp:effectExtent l="0" t="0" r="0" b="0"/>
            <wp:wrapNone/>
            <wp:docPr id="1759552383" name="Picture 17595523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552383" name="Picture 17595523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331" cy="1454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ACB">
        <w:t xml:space="preserve">Where it says </w:t>
      </w:r>
      <w:r w:rsidR="00195ACB" w:rsidRPr="00195ACB">
        <w:rPr>
          <w:b/>
          <w:bCs/>
        </w:rPr>
        <w:t>we / us</w:t>
      </w:r>
      <w:r w:rsidR="00195ACB">
        <w:t xml:space="preserve"> in this Easy Read </w:t>
      </w:r>
      <w:r w:rsidR="00A955AD">
        <w:t xml:space="preserve">it </w:t>
      </w:r>
      <w:r w:rsidR="00195ACB">
        <w:t>means Finding Common Ground.</w:t>
      </w:r>
    </w:p>
    <w:p w14:paraId="1B7256AE" w14:textId="6B99ACA0" w:rsidR="00195ACB" w:rsidRDefault="00195ACB">
      <w:pPr>
        <w:spacing w:line="240" w:lineRule="auto"/>
        <w:ind w:left="0"/>
      </w:pPr>
      <w:r>
        <w:br w:type="page"/>
      </w:r>
    </w:p>
    <w:p w14:paraId="398998F2" w14:textId="4D84D0A3" w:rsidR="00B1074D" w:rsidRDefault="00D74E4D" w:rsidP="00D6745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4DABD38" wp14:editId="563DB5FA">
                <wp:simplePos x="0" y="0"/>
                <wp:positionH relativeFrom="column">
                  <wp:posOffset>0</wp:posOffset>
                </wp:positionH>
                <wp:positionV relativeFrom="paragraph">
                  <wp:posOffset>-218019</wp:posOffset>
                </wp:positionV>
                <wp:extent cx="1489075" cy="1760755"/>
                <wp:effectExtent l="0" t="57150" r="0" b="0"/>
                <wp:wrapNone/>
                <wp:docPr id="2073048908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9075" cy="1760755"/>
                          <a:chOff x="0" y="125648"/>
                          <a:chExt cx="1489075" cy="1760755"/>
                        </a:xfrm>
                      </wpg:grpSpPr>
                      <pic:pic xmlns:pic="http://schemas.openxmlformats.org/drawingml/2006/picture">
                        <pic:nvPicPr>
                          <pic:cNvPr id="1679761726" name="Picture 13047506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97328"/>
                            <a:ext cx="1489075" cy="148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056177" name="Picture 10077357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rot="1063650">
                            <a:off x="906420" y="125648"/>
                            <a:ext cx="376336" cy="457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15DC67" id="Group 5" o:spid="_x0000_s1026" alt="&quot;&quot;" style="position:absolute;margin-left:0;margin-top:-17.15pt;width:117.25pt;height:138.65pt;z-index:251896832;mso-height-relative:margin" coordorigin=",1256" coordsize="14890,1760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">
                <v:shape id="Picture 1304750643" o:spid="_x0000_s1027" type="#_x0000_t75" alt="&quot;&quot;" style="position:absolute;top:3973;width:14890;height:1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">
                  <v:imagedata r:id="rId30" o:title=""/>
                </v:shape>
                <v:shape id="Picture 1007735739" o:spid="_x0000_s1028" type="#_x0000_t75" alt="&quot;&quot;" style="position:absolute;left:9064;top:1256;width:3763;height:4576;rotation:11617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">
                  <v:imagedata r:id="rId31" o:title=""/>
                </v:shape>
              </v:group>
            </w:pict>
          </mc:Fallback>
        </mc:AlternateContent>
      </w:r>
      <w:r w:rsidR="00B1074D">
        <w:t xml:space="preserve">The survey asks you questions about what you would like </w:t>
      </w:r>
      <w:proofErr w:type="gramStart"/>
      <w:r w:rsidR="00210528">
        <w:t>put</w:t>
      </w:r>
      <w:proofErr w:type="gramEnd"/>
      <w:r w:rsidR="00210528">
        <w:t xml:space="preserve"> in</w:t>
      </w:r>
      <w:r w:rsidR="00B1074D">
        <w:t xml:space="preserve"> the </w:t>
      </w:r>
      <w:r w:rsidR="00B1074D" w:rsidRPr="00B1074D">
        <w:rPr>
          <w:b/>
          <w:bCs/>
        </w:rPr>
        <w:t>Declaration of Disabled Peoples Rights in Aotearoa New Zealand</w:t>
      </w:r>
      <w:r w:rsidR="00B1074D">
        <w:t xml:space="preserve">.  </w:t>
      </w:r>
    </w:p>
    <w:p w14:paraId="366C5269" w14:textId="77777777" w:rsidR="00B1074D" w:rsidRDefault="00B1074D" w:rsidP="00D67451"/>
    <w:p w14:paraId="1CA2E70D" w14:textId="0A9FCD57" w:rsidR="003A33ED" w:rsidRDefault="00325885" w:rsidP="00D67451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0576F89F" wp14:editId="0CE4DB2E">
                <wp:simplePos x="0" y="0"/>
                <wp:positionH relativeFrom="margin">
                  <wp:align>right</wp:align>
                </wp:positionH>
                <wp:positionV relativeFrom="paragraph">
                  <wp:posOffset>239486</wp:posOffset>
                </wp:positionV>
                <wp:extent cx="3599815" cy="3604895"/>
                <wp:effectExtent l="0" t="0" r="635" b="0"/>
                <wp:wrapNone/>
                <wp:docPr id="1926062567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60489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0F8A80" id="Rectangle 1" o:spid="_x0000_s1026" alt="&quot;&quot;" style="position:absolute;margin-left:232.25pt;margin-top:18.85pt;width:283.45pt;height:283.85pt;z-index:-251310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" fillcolor="#ffe599 [1303]" stroked="f" strokeweight="1pt">
                <w10:wrap anchorx="margin"/>
              </v:rect>
            </w:pict>
          </mc:Fallback>
        </mc:AlternateContent>
      </w:r>
    </w:p>
    <w:p w14:paraId="1385A104" w14:textId="5D8BD4A5" w:rsidR="00B1074D" w:rsidRDefault="00D74E4D" w:rsidP="00D67451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C26D252" wp14:editId="2757DAA1">
                <wp:simplePos x="0" y="0"/>
                <wp:positionH relativeFrom="margin">
                  <wp:align>left</wp:align>
                </wp:positionH>
                <wp:positionV relativeFrom="paragraph">
                  <wp:posOffset>4354</wp:posOffset>
                </wp:positionV>
                <wp:extent cx="1440000" cy="1404000"/>
                <wp:effectExtent l="0" t="0" r="27305" b="0"/>
                <wp:wrapNone/>
                <wp:docPr id="2073951504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000" cy="1404000"/>
                          <a:chOff x="0" y="0"/>
                          <a:chExt cx="1343006" cy="1310005"/>
                        </a:xfrm>
                      </wpg:grpSpPr>
                      <pic:pic xmlns:pic="http://schemas.openxmlformats.org/drawingml/2006/picture">
                        <pic:nvPicPr>
                          <pic:cNvPr id="418441378" name="Picture 9076280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31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4321138" name="Arrow: Curved Down 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4405554">
                            <a:off x="729615" y="311603"/>
                            <a:ext cx="784968" cy="441814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9A8C85" id="Group 4" o:spid="_x0000_s1026" alt="&quot;&quot;" style="position:absolute;margin-left:0;margin-top:.35pt;width:113.4pt;height:110.55pt;z-index:251889664;mso-position-horizontal:left;mso-position-horizontal-relative:margin;mso-width-relative:margin;mso-height-relative:margin" coordsize="13430,13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">
                <v:shape id="Picture 907628017" o:spid="_x0000_s1027" type="#_x0000_t75" alt="&quot;&quot;" style="position:absolute;width:9785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">
                  <v:imagedata r:id="rId26" o:title=""/>
                </v:shape>
                <v:shape id="Arrow: Curved Down 3" o:spid="_x0000_s1028" type="#_x0000_t105" alt="&quot;&quot;" style="position:absolute;left:7296;top:3115;width:7849;height:4419;rotation:481204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" adj="15521,20080,16200" fillcolor="#4472c4 [3204]" strokecolor="#09101d [484]" strokeweight="1pt"/>
                <w10:wrap anchorx="margin"/>
              </v:group>
            </w:pict>
          </mc:Fallback>
        </mc:AlternateContent>
      </w:r>
      <w:r w:rsidR="00B1074D">
        <w:t xml:space="preserve">Information about the </w:t>
      </w:r>
      <w:r w:rsidR="00B1074D" w:rsidRPr="00B1074D">
        <w:rPr>
          <w:b/>
          <w:bCs/>
        </w:rPr>
        <w:t>Declaration of Disabled Peoples Rights in Aotearoa New Zealand</w:t>
      </w:r>
      <w:r w:rsidR="00B1074D">
        <w:t xml:space="preserve"> is on </w:t>
      </w:r>
      <w:r w:rsidR="00B1074D" w:rsidRPr="00066D8C">
        <w:rPr>
          <w:b/>
          <w:bCs/>
        </w:rPr>
        <w:t xml:space="preserve">pages </w:t>
      </w:r>
      <w:r w:rsidR="007F1FC7">
        <w:rPr>
          <w:b/>
          <w:bCs/>
        </w:rPr>
        <w:t>5</w:t>
      </w:r>
      <w:r w:rsidR="00B1074D" w:rsidRPr="00066D8C">
        <w:rPr>
          <w:b/>
          <w:bCs/>
        </w:rPr>
        <w:t xml:space="preserve"> to</w:t>
      </w:r>
      <w:r w:rsidR="007F1FC7">
        <w:rPr>
          <w:b/>
          <w:bCs/>
        </w:rPr>
        <w:t xml:space="preserve"> 9</w:t>
      </w:r>
      <w:r w:rsidR="00B1074D">
        <w:t>.</w:t>
      </w:r>
    </w:p>
    <w:p w14:paraId="5DC8BBE1" w14:textId="5A2860FA" w:rsidR="00325885" w:rsidRDefault="00325885" w:rsidP="00325885"/>
    <w:p w14:paraId="78DC85E5" w14:textId="666D57C4" w:rsidR="00325885" w:rsidRDefault="00FC5DB7" w:rsidP="00325885"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BCCE2A8" wp14:editId="42B93127">
                <wp:simplePos x="0" y="0"/>
                <wp:positionH relativeFrom="column">
                  <wp:posOffset>-55201</wp:posOffset>
                </wp:positionH>
                <wp:positionV relativeFrom="paragraph">
                  <wp:posOffset>58267</wp:posOffset>
                </wp:positionV>
                <wp:extent cx="1696597" cy="1685581"/>
                <wp:effectExtent l="0" t="0" r="0" b="0"/>
                <wp:wrapNone/>
                <wp:docPr id="1172809082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6597" cy="1685581"/>
                          <a:chOff x="0" y="0"/>
                          <a:chExt cx="1547495" cy="1547495"/>
                        </a:xfrm>
                      </wpg:grpSpPr>
                      <pic:pic xmlns:pic="http://schemas.openxmlformats.org/drawingml/2006/picture">
                        <pic:nvPicPr>
                          <pic:cNvPr id="376693518" name="Picture 17507001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495" cy="154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9927003" name="Picture 10077357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52159">
                            <a:off x="654775" y="785403"/>
                            <a:ext cx="353695" cy="429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2F822B" id="Group 10" o:spid="_x0000_s1026" alt="&quot;&quot;" style="position:absolute;margin-left:-4.35pt;margin-top:4.6pt;width:133.6pt;height:132.7pt;z-index:252009472;mso-width-relative:margin;mso-height-relative:margin" coordsize="15474,154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">
                <v:shape id="Picture 1750700132" o:spid="_x0000_s1027" type="#_x0000_t75" alt="&quot;&quot;" style="position:absolute;width:15474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">
                  <v:imagedata r:id="rId34" o:title=""/>
                </v:shape>
                <v:shape id="Picture 1007735739" o:spid="_x0000_s1028" type="#_x0000_t75" alt="&quot;&quot;" style="position:absolute;left:6547;top:7854;width:3537;height:4298;rotation:2754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">
                  <v:imagedata r:id="rId35" o:title=""/>
                </v:shape>
              </v:group>
            </w:pict>
          </mc:Fallback>
        </mc:AlternateContent>
      </w:r>
    </w:p>
    <w:p w14:paraId="72A6EFA5" w14:textId="0F90B1AE" w:rsidR="00066D8C" w:rsidRDefault="00325885" w:rsidP="00325885">
      <w:r>
        <w:t xml:space="preserve">In this Easy Read the </w:t>
      </w:r>
      <w:r w:rsidRPr="003A33ED">
        <w:t>Declaration of Disabled Peoples Rights in Aotearoa New Zealand will be called the</w:t>
      </w:r>
      <w:r>
        <w:rPr>
          <w:b/>
          <w:bCs/>
        </w:rPr>
        <w:t xml:space="preserve"> declaration</w:t>
      </w:r>
      <w:r w:rsidRPr="00325885">
        <w:t>.</w:t>
      </w:r>
    </w:p>
    <w:p w14:paraId="24102B66" w14:textId="77777777" w:rsidR="00066D8C" w:rsidRDefault="00066D8C" w:rsidP="00D67451"/>
    <w:p w14:paraId="75AAEDF5" w14:textId="77777777" w:rsidR="00066D8C" w:rsidRDefault="00066D8C" w:rsidP="00D67451"/>
    <w:p w14:paraId="2F06E9AD" w14:textId="77777777" w:rsidR="00066D8C" w:rsidRDefault="00066D8C" w:rsidP="00D67451"/>
    <w:p w14:paraId="1230A8DF" w14:textId="77777777" w:rsidR="00066D8C" w:rsidRDefault="00066D8C" w:rsidP="00D67451"/>
    <w:p w14:paraId="5DEF8DD5" w14:textId="77777777" w:rsidR="00066D8C" w:rsidRDefault="00066D8C" w:rsidP="00D67451"/>
    <w:p w14:paraId="131E947F" w14:textId="77777777" w:rsidR="00066D8C" w:rsidRDefault="00066D8C" w:rsidP="00D67451"/>
    <w:p w14:paraId="3084FB3F" w14:textId="78A77AB2" w:rsidR="00066D8C" w:rsidRDefault="00066D8C">
      <w:pPr>
        <w:spacing w:line="240" w:lineRule="auto"/>
        <w:ind w:left="0"/>
      </w:pPr>
      <w:r>
        <w:br w:type="page"/>
      </w:r>
    </w:p>
    <w:p w14:paraId="72071682" w14:textId="622AFACA" w:rsidR="00066D8C" w:rsidRDefault="00066D8C" w:rsidP="00066D8C">
      <w:pPr>
        <w:pStyle w:val="Heading1"/>
      </w:pPr>
      <w:bookmarkStart w:id="3" w:name="_What_is_Finding"/>
      <w:bookmarkStart w:id="4" w:name="_Toc229386105"/>
      <w:bookmarkEnd w:id="3"/>
      <w:r>
        <w:lastRenderedPageBreak/>
        <w:t>What is Finding Common Ground?</w:t>
      </w:r>
      <w:bookmarkEnd w:id="4"/>
    </w:p>
    <w:p w14:paraId="3BF42692" w14:textId="77777777" w:rsidR="00066D8C" w:rsidRDefault="00066D8C" w:rsidP="00D67451"/>
    <w:p w14:paraId="4B1AE742" w14:textId="77777777" w:rsidR="00066D8C" w:rsidRDefault="00066D8C" w:rsidP="00066D8C"/>
    <w:p w14:paraId="6226A704" w14:textId="7D023C2F" w:rsidR="00066D8C" w:rsidRDefault="00D74E4D" w:rsidP="00066D8C">
      <w:r>
        <w:rPr>
          <w:noProof/>
        </w:rPr>
        <w:drawing>
          <wp:anchor distT="0" distB="0" distL="114300" distR="114300" simplePos="0" relativeHeight="251663360" behindDoc="0" locked="0" layoutInCell="1" allowOverlap="1" wp14:anchorId="1F55ED72" wp14:editId="187B1F00">
            <wp:simplePos x="0" y="0"/>
            <wp:positionH relativeFrom="margin">
              <wp:posOffset>110368</wp:posOffset>
            </wp:positionH>
            <wp:positionV relativeFrom="paragraph">
              <wp:posOffset>662305</wp:posOffset>
            </wp:positionV>
            <wp:extent cx="1584960" cy="1062807"/>
            <wp:effectExtent l="0" t="0" r="0" b="4445"/>
            <wp:wrapNone/>
            <wp:docPr id="1634568900" name="Picture 16345689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568900" name="Picture 16345689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062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D8C" w:rsidRPr="00066D8C">
        <w:t>Finding Common Ground</w:t>
      </w:r>
      <w:r w:rsidR="00066D8C">
        <w:t xml:space="preserve"> is an </w:t>
      </w:r>
      <w:r w:rsidR="00066D8C" w:rsidRPr="000F49DA">
        <w:rPr>
          <w:b/>
          <w:bCs/>
        </w:rPr>
        <w:t>initiative</w:t>
      </w:r>
      <w:r w:rsidR="00066D8C">
        <w:t xml:space="preserve"> from:</w:t>
      </w:r>
    </w:p>
    <w:p w14:paraId="7FE22EB3" w14:textId="77777777" w:rsidR="00066D8C" w:rsidRDefault="00066D8C" w:rsidP="00066D8C">
      <w:pPr>
        <w:pStyle w:val="Listtoplevel"/>
      </w:pPr>
      <w:r>
        <w:t>Disabled Persons Assembly New Zealand / DPA</w:t>
      </w:r>
    </w:p>
    <w:p w14:paraId="23267899" w14:textId="4B99CB17" w:rsidR="00066D8C" w:rsidRDefault="00D74E4D" w:rsidP="00066D8C">
      <w:pPr>
        <w:pStyle w:val="Listtoplevel"/>
      </w:pPr>
      <w:r>
        <w:rPr>
          <w:rFonts w:ascii="Times New Roman" w:hAnsi="Times New Roman" w:cs="Times New Roman"/>
          <w:bdr w:val="none" w:sz="0" w:space="0" w:color="auto" w:frame="1"/>
          <w:lang w:eastAsia="en-NZ"/>
        </w:rPr>
        <w:drawing>
          <wp:anchor distT="0" distB="0" distL="114300" distR="114300" simplePos="0" relativeHeight="251664384" behindDoc="0" locked="0" layoutInCell="1" allowOverlap="1" wp14:anchorId="66110619" wp14:editId="4660FB0C">
            <wp:simplePos x="0" y="0"/>
            <wp:positionH relativeFrom="margin">
              <wp:posOffset>-88135</wp:posOffset>
            </wp:positionH>
            <wp:positionV relativeFrom="paragraph">
              <wp:posOffset>390173</wp:posOffset>
            </wp:positionV>
            <wp:extent cx="1994535" cy="482600"/>
            <wp:effectExtent l="0" t="0" r="5715" b="0"/>
            <wp:wrapThrough wrapText="bothSides">
              <wp:wrapPolygon edited="0">
                <wp:start x="0" y="3411"/>
                <wp:lineTo x="0" y="14495"/>
                <wp:lineTo x="7633" y="17053"/>
                <wp:lineTo x="8871" y="17053"/>
                <wp:lineTo x="21456" y="14495"/>
                <wp:lineTo x="21456" y="6821"/>
                <wp:lineTo x="18155" y="3411"/>
                <wp:lineTo x="0" y="3411"/>
              </wp:wrapPolygon>
            </wp:wrapThrough>
            <wp:docPr id="849049182" name="Picture 8490491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D8C">
        <w:t xml:space="preserve">National Enabling Good </w:t>
      </w:r>
      <w:r w:rsidR="00066D8C">
        <w:br/>
        <w:t>Lives / NEGL</w:t>
      </w:r>
    </w:p>
    <w:p w14:paraId="15ED4AE5" w14:textId="71F54899" w:rsidR="00066D8C" w:rsidRDefault="00312152" w:rsidP="00066D8C">
      <w:pPr>
        <w:pStyle w:val="Listtoplevel"/>
      </w:pPr>
      <w:r>
        <w:drawing>
          <wp:anchor distT="0" distB="0" distL="114300" distR="114300" simplePos="0" relativeHeight="251707392" behindDoc="0" locked="0" layoutInCell="1" allowOverlap="1" wp14:anchorId="23DDC925" wp14:editId="325C6FAD">
            <wp:simplePos x="0" y="0"/>
            <wp:positionH relativeFrom="column">
              <wp:posOffset>54924</wp:posOffset>
            </wp:positionH>
            <wp:positionV relativeFrom="paragraph">
              <wp:posOffset>200116</wp:posOffset>
            </wp:positionV>
            <wp:extent cx="1639570" cy="678180"/>
            <wp:effectExtent l="0" t="0" r="0" b="7620"/>
            <wp:wrapThrough wrapText="bothSides">
              <wp:wrapPolygon edited="0">
                <wp:start x="0" y="0"/>
                <wp:lineTo x="0" y="21236"/>
                <wp:lineTo x="21332" y="21236"/>
                <wp:lineTo x="21332" y="0"/>
                <wp:lineTo x="0" y="0"/>
              </wp:wrapPolygon>
            </wp:wrapThrough>
            <wp:docPr id="136517311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17311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D8C">
        <w:t>Te Ao Mārama Aotearoa</w:t>
      </w:r>
      <w:r w:rsidR="00AB4E77">
        <w:t xml:space="preserve"> Trust</w:t>
      </w:r>
      <w:r w:rsidR="00066D8C">
        <w:t xml:space="preserve"> / TAMA.</w:t>
      </w:r>
    </w:p>
    <w:p w14:paraId="4F9CFC74" w14:textId="77777777" w:rsidR="00066D8C" w:rsidRDefault="00066D8C" w:rsidP="00066D8C"/>
    <w:p w14:paraId="548DD8B0" w14:textId="3AD93171" w:rsidR="00066D8C" w:rsidRDefault="00D74E4D" w:rsidP="00066D8C">
      <w:r>
        <w:rPr>
          <w:noProof/>
        </w:rPr>
        <w:drawing>
          <wp:anchor distT="0" distB="0" distL="114300" distR="114300" simplePos="0" relativeHeight="251665408" behindDoc="0" locked="0" layoutInCell="1" allowOverlap="1" wp14:anchorId="46808506" wp14:editId="118BD01B">
            <wp:simplePos x="0" y="0"/>
            <wp:positionH relativeFrom="margin">
              <wp:align>left</wp:align>
            </wp:positionH>
            <wp:positionV relativeFrom="paragraph">
              <wp:posOffset>202746</wp:posOffset>
            </wp:positionV>
            <wp:extent cx="1532709" cy="1532709"/>
            <wp:effectExtent l="0" t="0" r="0" b="0"/>
            <wp:wrapNone/>
            <wp:docPr id="1022915871" name="Picture 10229158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915871" name="Picture 10229158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954" cy="1536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EBD04" w14:textId="410012AC" w:rsidR="00066D8C" w:rsidRDefault="00066D8C" w:rsidP="00066D8C"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1" locked="0" layoutInCell="1" allowOverlap="1" wp14:anchorId="7E862AE6" wp14:editId="6CC3EE57">
                <wp:simplePos x="0" y="0"/>
                <wp:positionH relativeFrom="margin">
                  <wp:align>right</wp:align>
                </wp:positionH>
                <wp:positionV relativeFrom="paragraph">
                  <wp:posOffset>-69669</wp:posOffset>
                </wp:positionV>
                <wp:extent cx="3600000" cy="1088390"/>
                <wp:effectExtent l="0" t="0" r="635" b="0"/>
                <wp:wrapNone/>
                <wp:docPr id="353320291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883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28A4E0" id="Rectangle 1" o:spid="_x0000_s1026" alt="&quot;&quot;" style="position:absolute;margin-left:232.25pt;margin-top:-5.5pt;width:283.45pt;height:85.7pt;z-index:-251474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>
        <w:t xml:space="preserve">Here an </w:t>
      </w:r>
      <w:r w:rsidRPr="000F49DA">
        <w:rPr>
          <w:b/>
          <w:bCs/>
        </w:rPr>
        <w:t>initiative</w:t>
      </w:r>
      <w:r>
        <w:t xml:space="preserve"> is a group of people working together to do something important.</w:t>
      </w:r>
    </w:p>
    <w:p w14:paraId="10661D92" w14:textId="77777777" w:rsidR="00066D8C" w:rsidRDefault="00066D8C" w:rsidP="00066D8C"/>
    <w:p w14:paraId="7CD2BEBE" w14:textId="77777777" w:rsidR="00066D8C" w:rsidRDefault="00066D8C" w:rsidP="00066D8C"/>
    <w:p w14:paraId="5206EDBC" w14:textId="77777777" w:rsidR="00066D8C" w:rsidRDefault="00066D8C" w:rsidP="00066D8C"/>
    <w:p w14:paraId="67437384" w14:textId="77777777" w:rsidR="00066D8C" w:rsidRDefault="00066D8C" w:rsidP="00066D8C"/>
    <w:p w14:paraId="7B57BEF3" w14:textId="77777777" w:rsidR="00066D8C" w:rsidRDefault="00066D8C" w:rsidP="00066D8C"/>
    <w:p w14:paraId="0A766E42" w14:textId="079CBFCE" w:rsidR="00066D8C" w:rsidRDefault="00FB3ED0" w:rsidP="00066D8C">
      <w:r>
        <w:rPr>
          <w:noProof/>
        </w:rPr>
        <w:lastRenderedPageBreak/>
        <w:drawing>
          <wp:anchor distT="0" distB="0" distL="114300" distR="114300" simplePos="0" relativeHeight="251623424" behindDoc="1" locked="0" layoutInCell="1" allowOverlap="1" wp14:anchorId="42FBE3A8" wp14:editId="091FBBDD">
            <wp:simplePos x="0" y="0"/>
            <wp:positionH relativeFrom="column">
              <wp:posOffset>-150103</wp:posOffset>
            </wp:positionH>
            <wp:positionV relativeFrom="paragraph">
              <wp:posOffset>76200</wp:posOffset>
            </wp:positionV>
            <wp:extent cx="1962150" cy="630454"/>
            <wp:effectExtent l="0" t="0" r="0" b="0"/>
            <wp:wrapNone/>
            <wp:docPr id="580288889" name="Picture 25" descr="Foundation Nort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undation North logo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63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D8C">
        <w:t>Find</w:t>
      </w:r>
      <w:r w:rsidR="009B413F">
        <w:t>ing</w:t>
      </w:r>
      <w:r w:rsidR="00066D8C">
        <w:t xml:space="preserve"> Common Ground is </w:t>
      </w:r>
    </w:p>
    <w:p w14:paraId="7C385609" w14:textId="53DF6953" w:rsidR="00066D8C" w:rsidRDefault="00066D8C" w:rsidP="00066D8C">
      <w:r>
        <w:t>funded / gets money from:</w:t>
      </w:r>
    </w:p>
    <w:p w14:paraId="739EB1D5" w14:textId="3D651C13" w:rsidR="00066D8C" w:rsidRDefault="00A10B0F" w:rsidP="00066D8C">
      <w:pPr>
        <w:pStyle w:val="Listtoplevel"/>
      </w:pPr>
      <w:r>
        <w:drawing>
          <wp:anchor distT="0" distB="0" distL="114300" distR="114300" simplePos="0" relativeHeight="251624448" behindDoc="0" locked="0" layoutInCell="1" allowOverlap="1" wp14:anchorId="36C7E02A" wp14:editId="57F6A6C2">
            <wp:simplePos x="0" y="0"/>
            <wp:positionH relativeFrom="column">
              <wp:posOffset>-132715</wp:posOffset>
            </wp:positionH>
            <wp:positionV relativeFrom="paragraph">
              <wp:posOffset>365760</wp:posOffset>
            </wp:positionV>
            <wp:extent cx="1942885" cy="647700"/>
            <wp:effectExtent l="0" t="0" r="635" b="0"/>
            <wp:wrapThrough wrapText="bothSides">
              <wp:wrapPolygon edited="0">
                <wp:start x="0" y="0"/>
                <wp:lineTo x="0" y="20965"/>
                <wp:lineTo x="21395" y="20965"/>
                <wp:lineTo x="21395" y="0"/>
                <wp:lineTo x="0" y="0"/>
              </wp:wrapPolygon>
            </wp:wrapThrough>
            <wp:docPr id="907210762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210762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8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D8C">
        <w:t>Foundation North</w:t>
      </w:r>
    </w:p>
    <w:p w14:paraId="7EB67FB3" w14:textId="39D5BDD5" w:rsidR="00066D8C" w:rsidRDefault="00FF792D" w:rsidP="00066D8C">
      <w:pPr>
        <w:pStyle w:val="Listtoplevel"/>
      </w:pPr>
      <w:r>
        <w:drawing>
          <wp:anchor distT="0" distB="0" distL="114300" distR="114300" simplePos="0" relativeHeight="251625472" behindDoc="0" locked="0" layoutInCell="1" allowOverlap="1" wp14:anchorId="55F4116D" wp14:editId="6C0864A7">
            <wp:simplePos x="0" y="0"/>
            <wp:positionH relativeFrom="column">
              <wp:posOffset>52070</wp:posOffset>
            </wp:positionH>
            <wp:positionV relativeFrom="paragraph">
              <wp:posOffset>659130</wp:posOffset>
            </wp:positionV>
            <wp:extent cx="1713865" cy="779145"/>
            <wp:effectExtent l="0" t="0" r="635" b="1905"/>
            <wp:wrapThrough wrapText="bothSides">
              <wp:wrapPolygon edited="0">
                <wp:start x="0" y="0"/>
                <wp:lineTo x="0" y="21125"/>
                <wp:lineTo x="21368" y="21125"/>
                <wp:lineTo x="21368" y="0"/>
                <wp:lineTo x="0" y="0"/>
              </wp:wrapPolygon>
            </wp:wrapThrough>
            <wp:docPr id="151778668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78668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D8C">
        <w:t>J</w:t>
      </w:r>
      <w:r w:rsidR="00AB4E77">
        <w:t xml:space="preserve"> </w:t>
      </w:r>
      <w:r w:rsidR="00066D8C">
        <w:t>R Mc</w:t>
      </w:r>
      <w:r w:rsidR="00AB4E77">
        <w:t>K</w:t>
      </w:r>
      <w:r w:rsidR="00066D8C">
        <w:t>enzie Trust</w:t>
      </w:r>
    </w:p>
    <w:p w14:paraId="33122DDB" w14:textId="0461DFDC" w:rsidR="00066D8C" w:rsidRDefault="00066D8C" w:rsidP="00066D8C">
      <w:pPr>
        <w:pStyle w:val="Listtoplevel"/>
      </w:pPr>
      <w:r>
        <w:t>Spectrum Foundation.</w:t>
      </w:r>
    </w:p>
    <w:p w14:paraId="05419EBF" w14:textId="77777777" w:rsidR="00066D8C" w:rsidRDefault="00066D8C" w:rsidP="00066D8C"/>
    <w:p w14:paraId="7E723CA3" w14:textId="77777777" w:rsidR="009B413F" w:rsidRDefault="009B413F" w:rsidP="00066D8C"/>
    <w:p w14:paraId="2F9CC5A6" w14:textId="722A99A5" w:rsidR="00066D8C" w:rsidRDefault="0019436E" w:rsidP="00066D8C">
      <w:r>
        <w:rPr>
          <w:noProof/>
        </w:rPr>
        <w:drawing>
          <wp:anchor distT="0" distB="0" distL="114300" distR="114300" simplePos="0" relativeHeight="251666432" behindDoc="0" locked="0" layoutInCell="1" allowOverlap="1" wp14:anchorId="2D75FF4A" wp14:editId="293BEFCF">
            <wp:simplePos x="0" y="0"/>
            <wp:positionH relativeFrom="margin">
              <wp:align>left</wp:align>
            </wp:positionH>
            <wp:positionV relativeFrom="paragraph">
              <wp:posOffset>4989</wp:posOffset>
            </wp:positionV>
            <wp:extent cx="1471749" cy="1471749"/>
            <wp:effectExtent l="0" t="0" r="0" b="0"/>
            <wp:wrapNone/>
            <wp:docPr id="1432312070" name="Picture 14323120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312070" name="Picture 14323120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724" cy="1475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D8C">
        <w:t xml:space="preserve">You can read more about Finding Common Ground at this </w:t>
      </w:r>
      <w:r w:rsidR="00066D8C" w:rsidRPr="00066D8C">
        <w:rPr>
          <w:b/>
          <w:bCs/>
        </w:rPr>
        <w:t>website</w:t>
      </w:r>
      <w:r w:rsidR="00066D8C">
        <w:t>:</w:t>
      </w:r>
    </w:p>
    <w:p w14:paraId="12BF2F1E" w14:textId="77777777" w:rsidR="00066D8C" w:rsidRDefault="00066D8C" w:rsidP="00066D8C"/>
    <w:p w14:paraId="6E21F3B3" w14:textId="2F60077B" w:rsidR="00066D8C" w:rsidRPr="002B1314" w:rsidRDefault="00066D8C" w:rsidP="00066D8C">
      <w:pPr>
        <w:rPr>
          <w:b/>
          <w:bCs/>
          <w:color w:val="000000" w:themeColor="text1"/>
        </w:rPr>
      </w:pPr>
      <w:hyperlink r:id="rId42" w:history="1">
        <w:r w:rsidRPr="002B1314">
          <w:rPr>
            <w:rStyle w:val="Hyperlink"/>
            <w:b/>
            <w:bCs/>
            <w:color w:val="000000" w:themeColor="text1"/>
            <w:u w:val="none"/>
          </w:rPr>
          <w:t>www.dpa.org.nz/dpa-projects/</w:t>
        </w:r>
        <w:r w:rsidRPr="002B1314">
          <w:rPr>
            <w:rStyle w:val="Hyperlink"/>
            <w:b/>
            <w:bCs/>
            <w:color w:val="000000" w:themeColor="text1"/>
            <w:u w:val="none"/>
          </w:rPr>
          <w:br/>
          <w:t>finding-common-ground/</w:t>
        </w:r>
      </w:hyperlink>
    </w:p>
    <w:p w14:paraId="606E870E" w14:textId="7B70BC2E" w:rsidR="00066D8C" w:rsidRPr="00066D8C" w:rsidRDefault="00662A7B" w:rsidP="00066D8C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3DF463C" wp14:editId="7B6BAD3D">
            <wp:simplePos x="0" y="0"/>
            <wp:positionH relativeFrom="margin">
              <wp:posOffset>229870</wp:posOffset>
            </wp:positionH>
            <wp:positionV relativeFrom="paragraph">
              <wp:posOffset>158750</wp:posOffset>
            </wp:positionV>
            <wp:extent cx="1314994" cy="1684662"/>
            <wp:effectExtent l="0" t="0" r="0" b="0"/>
            <wp:wrapNone/>
            <wp:docPr id="1725257023" name="Picture 17252570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257023" name="Picture 17252570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994" cy="1684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1CD42" w14:textId="4324F250" w:rsidR="00066D8C" w:rsidRDefault="00066D8C" w:rsidP="00066D8C"/>
    <w:p w14:paraId="388918B8" w14:textId="4E8C5D0C" w:rsidR="009B413F" w:rsidRDefault="00066D8C" w:rsidP="00066D8C">
      <w:r>
        <w:t xml:space="preserve">This </w:t>
      </w:r>
      <w:r w:rsidRPr="00066D8C">
        <w:rPr>
          <w:b/>
          <w:bCs/>
        </w:rPr>
        <w:t>website</w:t>
      </w:r>
      <w:r>
        <w:t xml:space="preserve"> is not in Easy Read.</w:t>
      </w:r>
    </w:p>
    <w:p w14:paraId="3192ED37" w14:textId="77777777" w:rsidR="009B413F" w:rsidRDefault="009B413F">
      <w:pPr>
        <w:spacing w:line="240" w:lineRule="auto"/>
        <w:ind w:left="0"/>
      </w:pPr>
      <w:r>
        <w:br w:type="page"/>
      </w:r>
    </w:p>
    <w:p w14:paraId="48218D38" w14:textId="35E7CC57" w:rsidR="00066D8C" w:rsidRDefault="009B413F" w:rsidP="009B413F">
      <w:pPr>
        <w:pStyle w:val="Heading1"/>
      </w:pPr>
      <w:bookmarkStart w:id="5" w:name="_What_is_Finding_1"/>
      <w:bookmarkStart w:id="6" w:name="_Toc229386106"/>
      <w:bookmarkEnd w:id="5"/>
      <w:r>
        <w:lastRenderedPageBreak/>
        <w:t>What is Finding Common Ground doing?</w:t>
      </w:r>
      <w:bookmarkEnd w:id="6"/>
    </w:p>
    <w:p w14:paraId="5EF2E291" w14:textId="571D270F" w:rsidR="009B413F" w:rsidRDefault="009B413F" w:rsidP="009B413F"/>
    <w:p w14:paraId="77EAD940" w14:textId="1896E8F8" w:rsidR="009B413F" w:rsidRDefault="00662A7B" w:rsidP="009B413F">
      <w:r>
        <w:rPr>
          <w:noProof/>
        </w:rPr>
        <w:drawing>
          <wp:anchor distT="0" distB="0" distL="114300" distR="114300" simplePos="0" relativeHeight="251706368" behindDoc="0" locked="0" layoutInCell="1" allowOverlap="1" wp14:anchorId="4CD7AB34" wp14:editId="6E2F8C7B">
            <wp:simplePos x="0" y="0"/>
            <wp:positionH relativeFrom="column">
              <wp:posOffset>12065</wp:posOffset>
            </wp:positionH>
            <wp:positionV relativeFrom="paragraph">
              <wp:posOffset>126365</wp:posOffset>
            </wp:positionV>
            <wp:extent cx="1531620" cy="1526781"/>
            <wp:effectExtent l="0" t="0" r="0" b="0"/>
            <wp:wrapNone/>
            <wp:docPr id="528922996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922996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52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BEF09" w14:textId="5298675F" w:rsidR="009B413F" w:rsidRDefault="009B413F" w:rsidP="009B413F">
      <w:r>
        <w:t xml:space="preserve">Finding Common Ground is working to make a </w:t>
      </w:r>
      <w:r w:rsidR="003A33ED">
        <w:rPr>
          <w:b/>
          <w:bCs/>
        </w:rPr>
        <w:t>D</w:t>
      </w:r>
      <w:r w:rsidRPr="009B413F">
        <w:rPr>
          <w:b/>
          <w:bCs/>
        </w:rPr>
        <w:t>eclaration</w:t>
      </w:r>
      <w:r>
        <w:t xml:space="preserve"> of </w:t>
      </w:r>
      <w:r w:rsidR="003A33ED">
        <w:t>D</w:t>
      </w:r>
      <w:r>
        <w:t xml:space="preserve">isabled </w:t>
      </w:r>
      <w:r w:rsidR="003A33ED">
        <w:t>P</w:t>
      </w:r>
      <w:r>
        <w:t xml:space="preserve">ersons </w:t>
      </w:r>
      <w:r w:rsidR="00A23A83" w:rsidRPr="00A23A83">
        <w:rPr>
          <w:b/>
          <w:bCs/>
        </w:rPr>
        <w:t>R</w:t>
      </w:r>
      <w:r w:rsidRPr="009B413F">
        <w:rPr>
          <w:b/>
          <w:bCs/>
        </w:rPr>
        <w:t>ights</w:t>
      </w:r>
      <w:r>
        <w:t xml:space="preserve"> in Aotearoa New Zealand. </w:t>
      </w:r>
    </w:p>
    <w:p w14:paraId="4FC44AAA" w14:textId="77777777" w:rsidR="009B413F" w:rsidRDefault="009B413F" w:rsidP="009B413F"/>
    <w:p w14:paraId="6DE4F4ED" w14:textId="15C52A28" w:rsidR="009B413F" w:rsidRDefault="00485F19" w:rsidP="009B413F"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2FC17D42" wp14:editId="339B6BCE">
                <wp:simplePos x="0" y="0"/>
                <wp:positionH relativeFrom="margin">
                  <wp:align>right</wp:align>
                </wp:positionH>
                <wp:positionV relativeFrom="paragraph">
                  <wp:posOffset>302715</wp:posOffset>
                </wp:positionV>
                <wp:extent cx="3599815" cy="3787956"/>
                <wp:effectExtent l="0" t="0" r="635" b="3175"/>
                <wp:wrapNone/>
                <wp:docPr id="1923055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78795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8656C5" id="Rectangle 1" o:spid="_x0000_s1026" alt="&quot;&quot;" style="position:absolute;margin-left:232.25pt;margin-top:23.85pt;width:283.45pt;height:298.25pt;z-index:-251472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4BA8D50F" w14:textId="20218536" w:rsidR="00485F19" w:rsidRDefault="00325885" w:rsidP="009B413F"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1002D7A" wp14:editId="6CE20394">
                <wp:simplePos x="0" y="0"/>
                <wp:positionH relativeFrom="column">
                  <wp:posOffset>0</wp:posOffset>
                </wp:positionH>
                <wp:positionV relativeFrom="paragraph">
                  <wp:posOffset>4445</wp:posOffset>
                </wp:positionV>
                <wp:extent cx="1671955" cy="1671955"/>
                <wp:effectExtent l="0" t="0" r="0" b="4445"/>
                <wp:wrapNone/>
                <wp:docPr id="1689814140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1955" cy="1671955"/>
                          <a:chOff x="0" y="0"/>
                          <a:chExt cx="1671955" cy="1671955"/>
                        </a:xfrm>
                      </wpg:grpSpPr>
                      <pic:pic xmlns:pic="http://schemas.openxmlformats.org/drawingml/2006/picture">
                        <pic:nvPicPr>
                          <pic:cNvPr id="420257939" name="Picture 180286386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955" cy="1671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904173" name="Picture 38932067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36320" y="278674"/>
                            <a:ext cx="408940" cy="408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7BA6E2" id="Group 9" o:spid="_x0000_s1026" alt="&quot;&quot;" style="position:absolute;margin-left:0;margin-top:.35pt;width:131.65pt;height:131.65pt;z-index:251922432" coordsize="16719,16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">
                <v:shape id="Picture 1802863867" o:spid="_x0000_s1027" type="#_x0000_t75" alt="&quot;&quot;" style="position:absolute;width:16719;height:1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">
                  <v:imagedata r:id="rId18" o:title=""/>
                </v:shape>
                <v:shape id="Picture 389320679" o:spid="_x0000_s1028" type="#_x0000_t75" alt="&quot;&quot;" style="position:absolute;left:10363;top:2786;width:4089;height: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">
                  <v:imagedata r:id="rId19" o:title=""/>
                </v:shape>
              </v:group>
            </w:pict>
          </mc:Fallback>
        </mc:AlternateContent>
      </w:r>
      <w:r w:rsidR="009B413F">
        <w:t xml:space="preserve">Here a </w:t>
      </w:r>
      <w:r w:rsidR="009B413F" w:rsidRPr="00485F19">
        <w:rPr>
          <w:b/>
          <w:bCs/>
        </w:rPr>
        <w:t>declaration</w:t>
      </w:r>
      <w:r w:rsidR="009B413F">
        <w:t xml:space="preserve"> is</w:t>
      </w:r>
      <w:r w:rsidR="00485F19">
        <w:t xml:space="preserve"> a </w:t>
      </w:r>
    </w:p>
    <w:p w14:paraId="51DB7253" w14:textId="7C5B500E" w:rsidR="00485F19" w:rsidRDefault="00485F19" w:rsidP="009B413F">
      <w:r>
        <w:t>statement / words about how:</w:t>
      </w:r>
    </w:p>
    <w:p w14:paraId="483FF8D8" w14:textId="21F0DD32" w:rsidR="009B413F" w:rsidRDefault="00485F19" w:rsidP="00485F19">
      <w:pPr>
        <w:pStyle w:val="Listtoplevel"/>
      </w:pPr>
      <w:r>
        <w:t>important something is</w:t>
      </w:r>
    </w:p>
    <w:p w14:paraId="378F2B57" w14:textId="06C1F17E" w:rsidR="00485F19" w:rsidRDefault="0034444E" w:rsidP="00485F19">
      <w:pPr>
        <w:pStyle w:val="Listtoplevel"/>
      </w:pPr>
      <w:r>
        <w:drawing>
          <wp:anchor distT="0" distB="0" distL="114300" distR="114300" simplePos="0" relativeHeight="251669504" behindDoc="0" locked="0" layoutInCell="1" allowOverlap="1" wp14:anchorId="3C3426AD" wp14:editId="35B03FE0">
            <wp:simplePos x="0" y="0"/>
            <wp:positionH relativeFrom="margin">
              <wp:posOffset>124691</wp:posOffset>
            </wp:positionH>
            <wp:positionV relativeFrom="paragraph">
              <wp:posOffset>671830</wp:posOffset>
            </wp:positionV>
            <wp:extent cx="1097280" cy="1470953"/>
            <wp:effectExtent l="0" t="0" r="7620" b="0"/>
            <wp:wrapNone/>
            <wp:docPr id="2058293681" name="Picture 20582936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293681" name="Picture 20582936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470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5F19">
        <w:t>something must be taken care of by:</w:t>
      </w:r>
    </w:p>
    <w:p w14:paraId="13AF91D9" w14:textId="7D054A45" w:rsidR="00485F19" w:rsidRDefault="00485F19" w:rsidP="00485F19">
      <w:pPr>
        <w:pStyle w:val="Listsecondlevel"/>
      </w:pPr>
      <w:r>
        <w:t xml:space="preserve">the </w:t>
      </w:r>
      <w:r w:rsidRPr="0042719F">
        <w:rPr>
          <w:b/>
          <w:bCs/>
        </w:rPr>
        <w:t>law</w:t>
      </w:r>
    </w:p>
    <w:p w14:paraId="30225F5E" w14:textId="2345A9EE" w:rsidR="00485F19" w:rsidRDefault="0042719F" w:rsidP="00485F19">
      <w:pPr>
        <w:pStyle w:val="Listsecondlevel"/>
      </w:pPr>
      <w:r>
        <w:t>everyone in New Zealand</w:t>
      </w:r>
      <w:r w:rsidR="00485F19">
        <w:t>.</w:t>
      </w:r>
    </w:p>
    <w:p w14:paraId="1BCEFD96" w14:textId="77777777" w:rsidR="00485F19" w:rsidRDefault="00485F19" w:rsidP="00066D8C"/>
    <w:p w14:paraId="73ED0DCE" w14:textId="77777777" w:rsidR="0042719F" w:rsidRDefault="0042719F" w:rsidP="0042719F">
      <w:pPr>
        <w:spacing w:line="336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375AAEC2" wp14:editId="559F7CE8">
                <wp:simplePos x="0" y="0"/>
                <wp:positionH relativeFrom="column">
                  <wp:posOffset>2214549</wp:posOffset>
                </wp:positionH>
                <wp:positionV relativeFrom="paragraph">
                  <wp:posOffset>255270</wp:posOffset>
                </wp:positionV>
                <wp:extent cx="3671570" cy="1038225"/>
                <wp:effectExtent l="0" t="0" r="5080" b="9525"/>
                <wp:wrapNone/>
                <wp:docPr id="1255306209" name="Rectangle 125530620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0382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71EE5" id="Rectangle 1255306209" o:spid="_x0000_s1026" alt="&quot;&quot;" style="position:absolute;margin-left:174.35pt;margin-top:20.1pt;width:289.1pt;height:81.75pt;z-index:-2513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683794F7" w14:textId="4AA85631" w:rsidR="0042719F" w:rsidRDefault="0042719F" w:rsidP="0042719F">
      <w:pPr>
        <w:spacing w:line="336" w:lineRule="auto"/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6B9CFF43" wp14:editId="6287C505">
            <wp:simplePos x="0" y="0"/>
            <wp:positionH relativeFrom="column">
              <wp:posOffset>-74295</wp:posOffset>
            </wp:positionH>
            <wp:positionV relativeFrom="paragraph">
              <wp:posOffset>-38100</wp:posOffset>
            </wp:positionV>
            <wp:extent cx="1620000" cy="1007834"/>
            <wp:effectExtent l="0" t="0" r="0" b="1905"/>
            <wp:wrapNone/>
            <wp:docPr id="73171292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482613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7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</w:t>
      </w:r>
      <w:r w:rsidRPr="00F52CDB">
        <w:rPr>
          <w:b/>
          <w:bCs/>
        </w:rPr>
        <w:t xml:space="preserve">law </w:t>
      </w:r>
      <w:r>
        <w:t xml:space="preserve">is a rule made by the </w:t>
      </w:r>
      <w:r w:rsidR="0023209A">
        <w:t>g</w:t>
      </w:r>
      <w:r>
        <w:t>overnment that everybody must follow.</w:t>
      </w:r>
    </w:p>
    <w:p w14:paraId="26A4E316" w14:textId="2EABD824" w:rsidR="00485F19" w:rsidRDefault="00485F19" w:rsidP="00485F19">
      <w:pPr>
        <w:rPr>
          <w:rFonts w:eastAsia="Times New Roman"/>
          <w:lang w:eastAsia="en-NZ"/>
        </w:rPr>
      </w:pPr>
      <w:r>
        <w:rPr>
          <w:rFonts w:eastAsia="Times New Roman"/>
          <w:b/>
          <w:noProof/>
          <w:lang w:eastAsia="en-NZ"/>
        </w:rPr>
        <w:lastRenderedPageBreak/>
        <w:drawing>
          <wp:anchor distT="0" distB="0" distL="114300" distR="114300" simplePos="0" relativeHeight="251641856" behindDoc="0" locked="0" layoutInCell="1" allowOverlap="1" wp14:anchorId="5510BB90" wp14:editId="0B484899">
            <wp:simplePos x="0" y="0"/>
            <wp:positionH relativeFrom="margin">
              <wp:align>left</wp:align>
            </wp:positionH>
            <wp:positionV relativeFrom="page">
              <wp:posOffset>1052014</wp:posOffset>
            </wp:positionV>
            <wp:extent cx="1619885" cy="1619885"/>
            <wp:effectExtent l="0" t="0" r="0" b="0"/>
            <wp:wrapNone/>
            <wp:docPr id="1529416878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416878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5485A369" wp14:editId="6C837C66">
                <wp:simplePos x="0" y="0"/>
                <wp:positionH relativeFrom="column">
                  <wp:posOffset>2155463</wp:posOffset>
                </wp:positionH>
                <wp:positionV relativeFrom="page">
                  <wp:posOffset>810260</wp:posOffset>
                </wp:positionV>
                <wp:extent cx="3600000" cy="4603265"/>
                <wp:effectExtent l="0" t="0" r="0" b="0"/>
                <wp:wrapNone/>
                <wp:docPr id="89200562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6032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CB3ECD" id="Rectangle 1" o:spid="_x0000_s1026" alt="&quot;&quot;" style="position:absolute;margin-left:169.7pt;margin-top:63.8pt;width:283.45pt;height:362.45pt;z-index:-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" fillcolor="#bdd6ee [1304]" stroked="f" strokeweight="1pt">
                <w10:wrap anchory="page"/>
              </v:rect>
            </w:pict>
          </mc:Fallback>
        </mc:AlternateContent>
      </w:r>
      <w:r>
        <w:rPr>
          <w:rFonts w:eastAsia="Times New Roman"/>
          <w:b/>
          <w:lang w:eastAsia="en-NZ"/>
        </w:rPr>
        <w:t xml:space="preserve">Rights </w:t>
      </w:r>
      <w:r>
        <w:rPr>
          <w:rFonts w:eastAsia="Times New Roman"/>
          <w:lang w:eastAsia="en-NZ"/>
        </w:rPr>
        <w:t xml:space="preserve">are things that the </w:t>
      </w:r>
      <w:r>
        <w:rPr>
          <w:rFonts w:eastAsia="Times New Roman"/>
          <w:lang w:eastAsia="en-NZ"/>
        </w:rPr>
        <w:br/>
        <w:t xml:space="preserve">law says every person should: </w:t>
      </w:r>
    </w:p>
    <w:p w14:paraId="1EA887DB" w14:textId="40AF8D5D" w:rsidR="00485F19" w:rsidRDefault="00485F19" w:rsidP="00485F19">
      <w:pPr>
        <w:pStyle w:val="Listtoplevel"/>
        <w:rPr>
          <w:lang w:eastAsia="en-NZ"/>
        </w:rPr>
      </w:pPr>
      <w:r>
        <w:rPr>
          <w:lang w:eastAsia="en-NZ"/>
        </w:rPr>
        <w:t xml:space="preserve">have </w:t>
      </w:r>
    </w:p>
    <w:p w14:paraId="42708D43" w14:textId="77777777" w:rsidR="00485F19" w:rsidRDefault="00485F19" w:rsidP="00485F19">
      <w:pPr>
        <w:pStyle w:val="Listtoplevel"/>
      </w:pPr>
      <w:r>
        <w:rPr>
          <w:lang w:eastAsia="en-NZ"/>
        </w:rPr>
        <w:t>be able to do.</w:t>
      </w:r>
    </w:p>
    <w:p w14:paraId="72E81FB9" w14:textId="77777777" w:rsidR="00485F19" w:rsidRDefault="00485F19" w:rsidP="00485F19"/>
    <w:p w14:paraId="4E15FAFC" w14:textId="6BE90151" w:rsidR="00485F19" w:rsidRDefault="00662A7B" w:rsidP="00485F19">
      <w:r>
        <w:rPr>
          <w:noProof/>
        </w:rPr>
        <w:drawing>
          <wp:anchor distT="0" distB="0" distL="114300" distR="114300" simplePos="0" relativeHeight="251670528" behindDoc="0" locked="0" layoutInCell="1" allowOverlap="1" wp14:anchorId="1A408660" wp14:editId="458F38A2">
            <wp:simplePos x="0" y="0"/>
            <wp:positionH relativeFrom="margin">
              <wp:posOffset>-69273</wp:posOffset>
            </wp:positionH>
            <wp:positionV relativeFrom="paragraph">
              <wp:posOffset>90401</wp:posOffset>
            </wp:positionV>
            <wp:extent cx="1584000" cy="1584000"/>
            <wp:effectExtent l="0" t="0" r="0" b="0"/>
            <wp:wrapNone/>
            <wp:docPr id="40813937" name="Picture 408139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3937" name="Picture 408139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A7C46" w14:textId="5BEE9C24" w:rsidR="00485F19" w:rsidRDefault="00485F19" w:rsidP="00485F19">
      <w:pPr>
        <w:rPr>
          <w:rFonts w:eastAsia="Arial"/>
        </w:rPr>
      </w:pPr>
      <w:r>
        <w:rPr>
          <w:rFonts w:eastAsia="Arial"/>
        </w:rPr>
        <w:t>Rights are things like:</w:t>
      </w:r>
    </w:p>
    <w:p w14:paraId="108E6465" w14:textId="6129107C" w:rsidR="00485F19" w:rsidRDefault="00485F19" w:rsidP="00485F19">
      <w:pPr>
        <w:pStyle w:val="Listtoplevel"/>
      </w:pPr>
      <w:r>
        <w:t>having a safe place to live</w:t>
      </w:r>
    </w:p>
    <w:p w14:paraId="41AE3DCC" w14:textId="2B8B98C3" w:rsidR="00485F19" w:rsidRPr="003C4C53" w:rsidRDefault="00662A7B" w:rsidP="00485F19">
      <w:pPr>
        <w:pStyle w:val="Listtoplevel"/>
      </w:pPr>
      <w:r>
        <w:drawing>
          <wp:anchor distT="0" distB="0" distL="114300" distR="114300" simplePos="0" relativeHeight="251671552" behindDoc="0" locked="0" layoutInCell="1" allowOverlap="1" wp14:anchorId="493BB06D" wp14:editId="227C8AE6">
            <wp:simplePos x="0" y="0"/>
            <wp:positionH relativeFrom="margin">
              <wp:posOffset>-757250</wp:posOffset>
            </wp:positionH>
            <wp:positionV relativeFrom="paragraph">
              <wp:posOffset>733599</wp:posOffset>
            </wp:positionV>
            <wp:extent cx="2746614" cy="1942133"/>
            <wp:effectExtent l="0" t="0" r="0" b="0"/>
            <wp:wrapNone/>
            <wp:docPr id="1550529768" name="Picture 15505297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29768" name="Picture 15505297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614" cy="1942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5F19">
        <w:t>getting the health care you need.</w:t>
      </w:r>
    </w:p>
    <w:p w14:paraId="60F43CEF" w14:textId="4EABAFFF" w:rsidR="00485F19" w:rsidRDefault="00485F19" w:rsidP="00066D8C"/>
    <w:p w14:paraId="12DDDEA2" w14:textId="082C0057" w:rsidR="00066D8C" w:rsidRDefault="00066D8C" w:rsidP="00066D8C"/>
    <w:p w14:paraId="25E37181" w14:textId="4A2709B9" w:rsidR="00485F19" w:rsidRDefault="00485F19" w:rsidP="00066D8C">
      <w:r>
        <w:t>The declaration will use the ideas in:</w:t>
      </w:r>
    </w:p>
    <w:p w14:paraId="55900521" w14:textId="1F3DF623" w:rsidR="00485F19" w:rsidRPr="00485F19" w:rsidRDefault="00485F19" w:rsidP="00485F19">
      <w:pPr>
        <w:pStyle w:val="Listtoplevel"/>
        <w:rPr>
          <w:b/>
          <w:bCs/>
        </w:rPr>
      </w:pPr>
      <w:r w:rsidRPr="00485F19">
        <w:rPr>
          <w:b/>
          <w:bCs/>
        </w:rPr>
        <w:t>Te Tiri</w:t>
      </w:r>
      <w:r w:rsidR="002B1314">
        <w:rPr>
          <w:b/>
          <w:bCs/>
        </w:rPr>
        <w:t>t</w:t>
      </w:r>
      <w:r w:rsidRPr="00485F19">
        <w:rPr>
          <w:b/>
          <w:bCs/>
        </w:rPr>
        <w:t xml:space="preserve">i o Waitangi / </w:t>
      </w:r>
      <w:r w:rsidR="00AB4E77">
        <w:rPr>
          <w:b/>
          <w:bCs/>
        </w:rPr>
        <w:t>t</w:t>
      </w:r>
      <w:r w:rsidR="00AB4E77" w:rsidRPr="00485F19">
        <w:rPr>
          <w:b/>
          <w:bCs/>
        </w:rPr>
        <w:t xml:space="preserve">he </w:t>
      </w:r>
      <w:r w:rsidRPr="00485F19">
        <w:rPr>
          <w:b/>
          <w:bCs/>
        </w:rPr>
        <w:t>Treaty of Waitangi</w:t>
      </w:r>
    </w:p>
    <w:p w14:paraId="2B787359" w14:textId="7D547D4B" w:rsidR="00485F19" w:rsidRPr="00485F19" w:rsidRDefault="00A955AD" w:rsidP="00485F19">
      <w:pPr>
        <w:pStyle w:val="Listtoplevel"/>
        <w:rPr>
          <w:b/>
          <w:bCs/>
        </w:rPr>
      </w:pPr>
      <w:r w:rsidRPr="00A955AD">
        <w:drawing>
          <wp:anchor distT="0" distB="0" distL="114300" distR="114300" simplePos="0" relativeHeight="251705344" behindDoc="0" locked="0" layoutInCell="1" allowOverlap="1" wp14:anchorId="5605CF66" wp14:editId="0B4D3F01">
            <wp:simplePos x="0" y="0"/>
            <wp:positionH relativeFrom="margin">
              <wp:posOffset>86541</wp:posOffset>
            </wp:positionH>
            <wp:positionV relativeFrom="paragraph">
              <wp:posOffset>144507</wp:posOffset>
            </wp:positionV>
            <wp:extent cx="957943" cy="1293494"/>
            <wp:effectExtent l="0" t="0" r="0" b="2540"/>
            <wp:wrapNone/>
            <wp:docPr id="1188809629" name="Picture 11888096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860177" name="Picture 12708601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943" cy="1293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209A">
        <w:t xml:space="preserve">the </w:t>
      </w:r>
      <w:r w:rsidR="00485F19" w:rsidRPr="00485F19">
        <w:rPr>
          <w:b/>
          <w:bCs/>
        </w:rPr>
        <w:t>United Nations Convention on the Rights of Persons with Disabilities</w:t>
      </w:r>
    </w:p>
    <w:p w14:paraId="4F2CC72F" w14:textId="2CE82F69" w:rsidR="00485F19" w:rsidRDefault="0034444E" w:rsidP="00485F19">
      <w:pPr>
        <w:pStyle w:val="Listtoplevel"/>
      </w:pPr>
      <w:r>
        <w:rPr>
          <w:rFonts w:ascii="Times New Roman" w:hAnsi="Times New Roman" w:cs="Times New Roman"/>
          <w:bdr w:val="none" w:sz="0" w:space="0" w:color="auto" w:frame="1"/>
          <w:lang w:eastAsia="en-NZ"/>
        </w:rPr>
        <w:drawing>
          <wp:anchor distT="0" distB="0" distL="114300" distR="114300" simplePos="0" relativeHeight="251672576" behindDoc="0" locked="0" layoutInCell="1" allowOverlap="1" wp14:anchorId="626FAC21" wp14:editId="1EE9708C">
            <wp:simplePos x="0" y="0"/>
            <wp:positionH relativeFrom="margin">
              <wp:posOffset>0</wp:posOffset>
            </wp:positionH>
            <wp:positionV relativeFrom="paragraph">
              <wp:posOffset>278311</wp:posOffset>
            </wp:positionV>
            <wp:extent cx="1994535" cy="482600"/>
            <wp:effectExtent l="0" t="0" r="5715" b="0"/>
            <wp:wrapThrough wrapText="bothSides">
              <wp:wrapPolygon edited="0">
                <wp:start x="0" y="3411"/>
                <wp:lineTo x="0" y="14495"/>
                <wp:lineTo x="7633" y="17053"/>
                <wp:lineTo x="8871" y="17053"/>
                <wp:lineTo x="21456" y="14495"/>
                <wp:lineTo x="21456" y="6821"/>
                <wp:lineTo x="18155" y="3411"/>
                <wp:lineTo x="0" y="3411"/>
              </wp:wrapPolygon>
            </wp:wrapThrough>
            <wp:docPr id="1786410671" name="Picture 17864106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5F19" w:rsidRPr="00485F19">
        <w:rPr>
          <w:b/>
          <w:bCs/>
        </w:rPr>
        <w:t>Enabling Good Lives</w:t>
      </w:r>
      <w:r w:rsidR="00485F19">
        <w:t xml:space="preserve">. </w:t>
      </w:r>
    </w:p>
    <w:p w14:paraId="480035C0" w14:textId="77777777" w:rsidR="00066D8C" w:rsidRDefault="00066D8C" w:rsidP="00D67451"/>
    <w:p w14:paraId="4D2D4182" w14:textId="342523F2" w:rsidR="002B1314" w:rsidRDefault="00EA3505" w:rsidP="002B1314">
      <w:r>
        <w:rPr>
          <w:noProof/>
        </w:rPr>
        <w:lastRenderedPageBreak/>
        <w:drawing>
          <wp:anchor distT="0" distB="0" distL="114300" distR="114300" simplePos="0" relativeHeight="251642880" behindDoc="0" locked="0" layoutInCell="1" allowOverlap="1" wp14:anchorId="5645A18A" wp14:editId="6F15CCA7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572914" cy="1053737"/>
            <wp:effectExtent l="0" t="0" r="8255" b="0"/>
            <wp:wrapNone/>
            <wp:docPr id="118645685" name="Picture 1186456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45685" name="Picture 1186456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273" cy="1057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314"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65DF6CDD" wp14:editId="4117B270">
                <wp:simplePos x="0" y="0"/>
                <wp:positionH relativeFrom="margin">
                  <wp:posOffset>2104390</wp:posOffset>
                </wp:positionH>
                <wp:positionV relativeFrom="paragraph">
                  <wp:posOffset>-51435</wp:posOffset>
                </wp:positionV>
                <wp:extent cx="3600000" cy="7470475"/>
                <wp:effectExtent l="0" t="0" r="635" b="0"/>
                <wp:wrapNone/>
                <wp:docPr id="1052372530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4704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2CD4E7" id="Rectangle 10" o:spid="_x0000_s1026" alt="&quot;&quot;" style="position:absolute;margin-left:165.7pt;margin-top:-4.05pt;width:283.45pt;height:588.25pt;z-index:-25146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2B1314" w:rsidRPr="005F389A">
        <w:rPr>
          <w:b/>
          <w:bCs/>
        </w:rPr>
        <w:t xml:space="preserve">Te </w:t>
      </w:r>
      <w:proofErr w:type="spellStart"/>
      <w:r w:rsidR="002B1314" w:rsidRPr="005F389A">
        <w:rPr>
          <w:b/>
          <w:bCs/>
        </w:rPr>
        <w:t>Tiriti</w:t>
      </w:r>
      <w:proofErr w:type="spellEnd"/>
      <w:r w:rsidR="002B1314" w:rsidRPr="005F389A">
        <w:rPr>
          <w:b/>
          <w:bCs/>
        </w:rPr>
        <w:t xml:space="preserve"> o Waitangi / </w:t>
      </w:r>
      <w:r w:rsidR="002B1314">
        <w:rPr>
          <w:b/>
          <w:bCs/>
        </w:rPr>
        <w:t xml:space="preserve">the </w:t>
      </w:r>
      <w:r w:rsidR="002B1314" w:rsidRPr="005F389A">
        <w:rPr>
          <w:b/>
          <w:bCs/>
        </w:rPr>
        <w:t>Treaty of Waitangi</w:t>
      </w:r>
      <w:r w:rsidR="002B1314">
        <w:t xml:space="preserve"> is an important agreement between:</w:t>
      </w:r>
    </w:p>
    <w:p w14:paraId="5C370758" w14:textId="77777777" w:rsidR="002B1314" w:rsidRDefault="002B1314" w:rsidP="002B1314">
      <w:pPr>
        <w:pStyle w:val="Listtoplevel"/>
        <w:ind w:left="3686" w:firstLine="0"/>
      </w:pPr>
      <w:r>
        <w:t xml:space="preserve">Māori </w:t>
      </w:r>
    </w:p>
    <w:p w14:paraId="4621A31E" w14:textId="77777777" w:rsidR="002B1314" w:rsidRDefault="002B1314" w:rsidP="002B1314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1643904" behindDoc="0" locked="0" layoutInCell="1" allowOverlap="1" wp14:anchorId="341DB431" wp14:editId="32590FEA">
            <wp:simplePos x="0" y="0"/>
            <wp:positionH relativeFrom="margin">
              <wp:align>left</wp:align>
            </wp:positionH>
            <wp:positionV relativeFrom="paragraph">
              <wp:posOffset>140335</wp:posOffset>
            </wp:positionV>
            <wp:extent cx="1603803" cy="1001486"/>
            <wp:effectExtent l="0" t="0" r="0" b="8255"/>
            <wp:wrapNone/>
            <wp:docPr id="552085549" name="Picture 5520855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085549" name="Picture 5520855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089" cy="1008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and </w:t>
      </w:r>
    </w:p>
    <w:p w14:paraId="137BA22C" w14:textId="77777777" w:rsidR="002B1314" w:rsidRDefault="002B1314" w:rsidP="002B1314">
      <w:pPr>
        <w:pStyle w:val="Listtoplevel"/>
        <w:ind w:left="3686" w:firstLine="0"/>
      </w:pPr>
      <w:r>
        <w:t>the Crown.</w:t>
      </w:r>
    </w:p>
    <w:p w14:paraId="09093786" w14:textId="77777777" w:rsidR="002B1314" w:rsidRDefault="002B1314" w:rsidP="002B1314"/>
    <w:p w14:paraId="41A3B25F" w14:textId="703FCCC2" w:rsidR="002B1314" w:rsidRDefault="00EA3505" w:rsidP="002B1314">
      <w:r>
        <w:rPr>
          <w:rFonts w:ascii="Times New Roman" w:hAnsi="Times New Roman" w:cs="Times New Roman"/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673600" behindDoc="0" locked="0" layoutInCell="1" allowOverlap="1" wp14:anchorId="04134999" wp14:editId="7C8F8046">
            <wp:simplePos x="0" y="0"/>
            <wp:positionH relativeFrom="margin">
              <wp:align>left</wp:align>
            </wp:positionH>
            <wp:positionV relativeFrom="paragraph">
              <wp:posOffset>112758</wp:posOffset>
            </wp:positionV>
            <wp:extent cx="1463040" cy="1141095"/>
            <wp:effectExtent l="0" t="0" r="3810" b="1905"/>
            <wp:wrapThrough wrapText="bothSides">
              <wp:wrapPolygon edited="0">
                <wp:start x="0" y="0"/>
                <wp:lineTo x="0" y="21275"/>
                <wp:lineTo x="21375" y="21275"/>
                <wp:lineTo x="21375" y="0"/>
                <wp:lineTo x="0" y="0"/>
              </wp:wrapPolygon>
            </wp:wrapThrough>
            <wp:docPr id="1560871632" name="Picture 15608716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871632" name="Picture 15608716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EC42C" w14:textId="12375836" w:rsidR="002B1314" w:rsidRDefault="002B1314" w:rsidP="002B1314">
      <w:r>
        <w:t xml:space="preserve">The purpose of Te </w:t>
      </w:r>
      <w:proofErr w:type="spellStart"/>
      <w:r>
        <w:t>Tiriti</w:t>
      </w:r>
      <w:proofErr w:type="spellEnd"/>
      <w:r>
        <w:t xml:space="preserve"> is to:</w:t>
      </w:r>
    </w:p>
    <w:p w14:paraId="2BB8A7C6" w14:textId="78CEA9EE" w:rsidR="002B1314" w:rsidRDefault="002B1314" w:rsidP="002B1314">
      <w:pPr>
        <w:pStyle w:val="Listtoplevel"/>
        <w:ind w:left="3686" w:firstLine="0"/>
      </w:pPr>
      <w:r>
        <w:t>protect Māori:</w:t>
      </w:r>
    </w:p>
    <w:p w14:paraId="66091DF6" w14:textId="533D3E70" w:rsidR="002B1314" w:rsidRDefault="00EA3505" w:rsidP="002B1314">
      <w:pPr>
        <w:pStyle w:val="Listsecondlevel"/>
      </w:pPr>
      <w:r>
        <w:rPr>
          <w:rFonts w:ascii="Times New Roman" w:hAnsi="Times New Roman" w:cs="Times New Roman"/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674624" behindDoc="0" locked="0" layoutInCell="1" allowOverlap="1" wp14:anchorId="680004DE" wp14:editId="28390055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1437005" cy="1141095"/>
            <wp:effectExtent l="0" t="0" r="0" b="1905"/>
            <wp:wrapThrough wrapText="bothSides">
              <wp:wrapPolygon edited="0">
                <wp:start x="0" y="0"/>
                <wp:lineTo x="0" y="21275"/>
                <wp:lineTo x="21190" y="21275"/>
                <wp:lineTo x="21190" y="0"/>
                <wp:lineTo x="0" y="0"/>
              </wp:wrapPolygon>
            </wp:wrapThrough>
            <wp:docPr id="1420105220" name="Picture 14201052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105220" name="Picture 14201052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005" cy="114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314">
        <w:t>rights</w:t>
      </w:r>
    </w:p>
    <w:p w14:paraId="06CF47B4" w14:textId="1D79584D" w:rsidR="002B1314" w:rsidRPr="00691405" w:rsidRDefault="002B1314" w:rsidP="002B1314">
      <w:pPr>
        <w:pStyle w:val="Listsecondlevel"/>
      </w:pPr>
      <w:r w:rsidRPr="00691405">
        <w:t>taonga</w:t>
      </w:r>
    </w:p>
    <w:p w14:paraId="58FE75FE" w14:textId="77777777" w:rsidR="002B1314" w:rsidRDefault="002B1314" w:rsidP="002B1314">
      <w:pPr>
        <w:pStyle w:val="Listtoplevel"/>
        <w:ind w:left="3686" w:firstLine="0"/>
      </w:pPr>
      <w:r w:rsidRPr="00691405">
        <w:drawing>
          <wp:anchor distT="0" distB="0" distL="114300" distR="114300" simplePos="0" relativeHeight="251644928" behindDoc="0" locked="0" layoutInCell="1" allowOverlap="1" wp14:anchorId="221D36FE" wp14:editId="1DC4578E">
            <wp:simplePos x="0" y="0"/>
            <wp:positionH relativeFrom="margin">
              <wp:align>left</wp:align>
            </wp:positionH>
            <wp:positionV relativeFrom="paragraph">
              <wp:posOffset>319949</wp:posOffset>
            </wp:positionV>
            <wp:extent cx="1620000" cy="910800"/>
            <wp:effectExtent l="0" t="0" r="0" b="3810"/>
            <wp:wrapNone/>
            <wp:docPr id="1690327105" name="Picture 1690327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327105" name="Picture 1690327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1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keep </w:t>
      </w:r>
      <w:r w:rsidRPr="00452BEE">
        <w:rPr>
          <w:b/>
          <w:bCs/>
        </w:rPr>
        <w:t>peace and order</w:t>
      </w:r>
    </w:p>
    <w:p w14:paraId="3501748E" w14:textId="77777777" w:rsidR="002B1314" w:rsidRDefault="002B1314" w:rsidP="002B1314">
      <w:pPr>
        <w:pStyle w:val="Listtoplevel"/>
        <w:ind w:left="3686" w:firstLine="0"/>
      </w:pPr>
      <w:r>
        <w:t>set up government.</w:t>
      </w:r>
    </w:p>
    <w:p w14:paraId="13E138EA" w14:textId="77777777" w:rsidR="002B1314" w:rsidRDefault="002B1314" w:rsidP="002B1314">
      <w:r>
        <w:rPr>
          <w:noProof/>
        </w:rPr>
        <w:drawing>
          <wp:anchor distT="0" distB="0" distL="114300" distR="114300" simplePos="0" relativeHeight="251645952" behindDoc="0" locked="0" layoutInCell="1" allowOverlap="1" wp14:anchorId="2DFFDEE2" wp14:editId="105FAA5F">
            <wp:simplePos x="0" y="0"/>
            <wp:positionH relativeFrom="margin">
              <wp:align>left</wp:align>
            </wp:positionH>
            <wp:positionV relativeFrom="paragraph">
              <wp:posOffset>330368</wp:posOffset>
            </wp:positionV>
            <wp:extent cx="1133475" cy="1519965"/>
            <wp:effectExtent l="0" t="0" r="0" b="0"/>
            <wp:wrapNone/>
            <wp:docPr id="183286277" name="Picture 183286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6277" name="Picture 1832862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519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12DDE" w14:textId="77777777" w:rsidR="002B1314" w:rsidRDefault="002B1314" w:rsidP="002B1314"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0E55D84C" wp14:editId="452547CE">
                <wp:simplePos x="0" y="0"/>
                <wp:positionH relativeFrom="margin">
                  <wp:posOffset>2092960</wp:posOffset>
                </wp:positionH>
                <wp:positionV relativeFrom="paragraph">
                  <wp:posOffset>293370</wp:posOffset>
                </wp:positionV>
                <wp:extent cx="3600000" cy="771525"/>
                <wp:effectExtent l="0" t="0" r="635" b="9525"/>
                <wp:wrapNone/>
                <wp:docPr id="890798588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715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634AD7" id="Rectangle 10" o:spid="_x0000_s1026" alt="&quot;&quot;" style="position:absolute;margin-left:164.8pt;margin-top:23.1pt;width:283.45pt;height:60.75pt;z-index:-25146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3F5974B7" w14:textId="77777777" w:rsidR="002B1314" w:rsidRDefault="002B1314" w:rsidP="002B1314">
      <w:r w:rsidRPr="00BB734E">
        <w:t>Keep</w:t>
      </w:r>
      <w:r>
        <w:rPr>
          <w:b/>
          <w:bCs/>
        </w:rPr>
        <w:t xml:space="preserve"> p</w:t>
      </w:r>
      <w:r w:rsidRPr="00452BEE">
        <w:rPr>
          <w:b/>
          <w:bCs/>
        </w:rPr>
        <w:t>eace and order</w:t>
      </w:r>
      <w:r>
        <w:t xml:space="preserve"> means to follow laws / rules.</w:t>
      </w:r>
    </w:p>
    <w:p w14:paraId="14313D2E" w14:textId="5376F7A8" w:rsidR="002B1314" w:rsidRDefault="00EA3505" w:rsidP="00EA3505">
      <w:pPr>
        <w:spacing w:line="336" w:lineRule="auto"/>
      </w:pPr>
      <w:r w:rsidRPr="009F1191">
        <w:rPr>
          <w:noProof/>
        </w:rPr>
        <w:lastRenderedPageBreak/>
        <w:drawing>
          <wp:anchor distT="0" distB="0" distL="114300" distR="114300" simplePos="0" relativeHeight="251649024" behindDoc="0" locked="0" layoutInCell="1" allowOverlap="1" wp14:anchorId="67940400" wp14:editId="424090DD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532709" cy="1532709"/>
            <wp:effectExtent l="0" t="0" r="0" b="0"/>
            <wp:wrapNone/>
            <wp:docPr id="1463749234" name="Picture 14637492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49234" name="Picture 14637492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778" cy="1533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314">
        <w:rPr>
          <w:noProof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21E1AFB6" wp14:editId="42023EC2">
                <wp:simplePos x="0" y="0"/>
                <wp:positionH relativeFrom="margin">
                  <wp:align>right</wp:align>
                </wp:positionH>
                <wp:positionV relativeFrom="paragraph">
                  <wp:posOffset>-34834</wp:posOffset>
                </wp:positionV>
                <wp:extent cx="3600000" cy="3082834"/>
                <wp:effectExtent l="0" t="0" r="635" b="3810"/>
                <wp:wrapNone/>
                <wp:docPr id="373384131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08283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DD1CE9" id="Rectangle 10" o:spid="_x0000_s1026" alt="&quot;&quot;" style="position:absolute;margin-left:232.25pt;margin-top:-2.75pt;width:283.45pt;height:242.75pt;z-index:-251454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  <w:r w:rsidR="002B1314" w:rsidRPr="009F1191">
        <w:t xml:space="preserve">The </w:t>
      </w:r>
      <w:r w:rsidR="002B1314" w:rsidRPr="009F1191">
        <w:rPr>
          <w:b/>
          <w:bCs/>
        </w:rPr>
        <w:t>United Nations Convention on the Rights of Persons with Disabilities</w:t>
      </w:r>
      <w:r w:rsidR="002B1314" w:rsidRPr="009F1191">
        <w:t xml:space="preserve"> is a law lots of countries have agreed to.</w:t>
      </w:r>
    </w:p>
    <w:p w14:paraId="4004BE7D" w14:textId="31843721" w:rsidR="002B1314" w:rsidRDefault="002B1314" w:rsidP="00EA3505">
      <w:pPr>
        <w:spacing w:line="336" w:lineRule="auto"/>
      </w:pPr>
    </w:p>
    <w:p w14:paraId="110CA4C5" w14:textId="2635295A" w:rsidR="002B1314" w:rsidRDefault="00EA3505" w:rsidP="00EA3505">
      <w:pPr>
        <w:spacing w:line="336" w:lineRule="auto"/>
      </w:pPr>
      <w:r w:rsidRPr="009F1191">
        <w:rPr>
          <w:noProof/>
        </w:rPr>
        <w:drawing>
          <wp:anchor distT="0" distB="0" distL="114300" distR="114300" simplePos="0" relativeHeight="251675648" behindDoc="0" locked="0" layoutInCell="1" allowOverlap="1" wp14:anchorId="590B8AEE" wp14:editId="2DCE7CF2">
            <wp:simplePos x="0" y="0"/>
            <wp:positionH relativeFrom="margin">
              <wp:align>left</wp:align>
            </wp:positionH>
            <wp:positionV relativeFrom="paragraph">
              <wp:posOffset>148953</wp:posOffset>
            </wp:positionV>
            <wp:extent cx="1274824" cy="1532709"/>
            <wp:effectExtent l="0" t="0" r="1905" b="0"/>
            <wp:wrapNone/>
            <wp:docPr id="790690443" name="Picture 7906904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690443" name="Picture 7906904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824" cy="1532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0A5CF" w14:textId="16145CB4" w:rsidR="002B1314" w:rsidRDefault="002B1314" w:rsidP="00EA3505">
      <w:pPr>
        <w:spacing w:line="336" w:lineRule="auto"/>
        <w:rPr>
          <w:rFonts w:eastAsia="Arial"/>
        </w:rPr>
      </w:pPr>
      <w:r w:rsidRPr="009F1191">
        <w:rPr>
          <w:rFonts w:eastAsia="Arial"/>
        </w:rPr>
        <w:t>It says what governments must do to make sure disabled people get the same rights as everybody else.</w:t>
      </w:r>
    </w:p>
    <w:p w14:paraId="314ED856" w14:textId="2A2A4C5E" w:rsidR="002B1314" w:rsidRDefault="002B1314" w:rsidP="00EA3505">
      <w:pPr>
        <w:spacing w:line="336" w:lineRule="auto"/>
        <w:rPr>
          <w:rFonts w:eastAsia="Arial"/>
        </w:rPr>
      </w:pPr>
    </w:p>
    <w:p w14:paraId="232B592B" w14:textId="3866C0CF" w:rsidR="00EA3505" w:rsidRDefault="00EA3505" w:rsidP="00EA3505">
      <w:pPr>
        <w:spacing w:line="336" w:lineRule="auto"/>
        <w:rPr>
          <w:lang w:eastAsia="en-NZ"/>
        </w:rPr>
      </w:pPr>
    </w:p>
    <w:p w14:paraId="13194362" w14:textId="0570A82A" w:rsidR="002B1314" w:rsidRPr="00F535F1" w:rsidRDefault="00EA3505" w:rsidP="002B1314">
      <w:pPr>
        <w:rPr>
          <w:rFonts w:ascii="Times New Roman" w:hAnsi="Times New Roman" w:cs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681792" behindDoc="0" locked="0" layoutInCell="1" allowOverlap="1" wp14:anchorId="680D20E3" wp14:editId="092B0B16">
            <wp:simplePos x="0" y="0"/>
            <wp:positionH relativeFrom="margin">
              <wp:align>left</wp:align>
            </wp:positionH>
            <wp:positionV relativeFrom="paragraph">
              <wp:posOffset>597988</wp:posOffset>
            </wp:positionV>
            <wp:extent cx="1288415" cy="1288415"/>
            <wp:effectExtent l="0" t="0" r="6985" b="6985"/>
            <wp:wrapThrough wrapText="bothSides">
              <wp:wrapPolygon edited="0">
                <wp:start x="5429" y="0"/>
                <wp:lineTo x="0" y="958"/>
                <wp:lineTo x="0" y="8942"/>
                <wp:lineTo x="7665" y="10220"/>
                <wp:lineTo x="6387" y="15330"/>
                <wp:lineTo x="5429" y="21398"/>
                <wp:lineTo x="19162" y="21398"/>
                <wp:lineTo x="20440" y="20440"/>
                <wp:lineTo x="21398" y="19162"/>
                <wp:lineTo x="21398" y="13094"/>
                <wp:lineTo x="17246" y="9262"/>
                <wp:lineTo x="16607" y="6387"/>
                <wp:lineTo x="15649" y="5110"/>
                <wp:lineTo x="7345" y="0"/>
                <wp:lineTo x="7026" y="0"/>
                <wp:lineTo x="5429" y="0"/>
              </wp:wrapPolygon>
            </wp:wrapThrough>
            <wp:docPr id="1586107643" name="Picture 15861076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107643" name="Picture 15861076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128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68CDB18F" wp14:editId="3EAE7AE1">
                <wp:simplePos x="0" y="0"/>
                <wp:positionH relativeFrom="margin">
                  <wp:align>right</wp:align>
                </wp:positionH>
                <wp:positionV relativeFrom="paragraph">
                  <wp:posOffset>-26125</wp:posOffset>
                </wp:positionV>
                <wp:extent cx="3599815" cy="4171406"/>
                <wp:effectExtent l="0" t="0" r="635" b="635"/>
                <wp:wrapNone/>
                <wp:docPr id="147540799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17140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004BD1" id="Rectangle 1" o:spid="_x0000_s1026" alt="&quot;&quot;" style="position:absolute;margin-left:232.25pt;margin-top:-2.05pt;width:283.45pt;height:328.45pt;z-index:-251449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652096" behindDoc="0" locked="0" layoutInCell="1" allowOverlap="1" wp14:anchorId="436A03C4" wp14:editId="705D19AA">
            <wp:simplePos x="0" y="0"/>
            <wp:positionH relativeFrom="margin">
              <wp:align>left</wp:align>
            </wp:positionH>
            <wp:positionV relativeFrom="paragraph">
              <wp:posOffset>74295</wp:posOffset>
            </wp:positionV>
            <wp:extent cx="1764000" cy="426817"/>
            <wp:effectExtent l="0" t="0" r="8255" b="0"/>
            <wp:wrapThrough wrapText="bothSides">
              <wp:wrapPolygon edited="0">
                <wp:start x="10034" y="2893"/>
                <wp:lineTo x="0" y="4821"/>
                <wp:lineTo x="0" y="14464"/>
                <wp:lineTo x="7700" y="17357"/>
                <wp:lineTo x="8867" y="17357"/>
                <wp:lineTo x="21468" y="14464"/>
                <wp:lineTo x="21468" y="4821"/>
                <wp:lineTo x="11201" y="2893"/>
                <wp:lineTo x="10034" y="2893"/>
              </wp:wrapPolygon>
            </wp:wrapThrough>
            <wp:docPr id="1363" name="Picture 13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000" cy="426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314" w:rsidRPr="00F535F1">
        <w:rPr>
          <w:b/>
          <w:lang w:eastAsia="en-NZ"/>
        </w:rPr>
        <w:t>Enabling Good Lives</w:t>
      </w:r>
      <w:r w:rsidR="002B1314" w:rsidRPr="00F535F1">
        <w:rPr>
          <w:lang w:eastAsia="en-NZ"/>
        </w:rPr>
        <w:t xml:space="preserve"> is a different way of thinking about disability support.</w:t>
      </w:r>
    </w:p>
    <w:p w14:paraId="4B3AC099" w14:textId="4D1DA5DB" w:rsidR="002B1314" w:rsidRPr="00F535F1" w:rsidRDefault="002B1314" w:rsidP="002B1314">
      <w:pPr>
        <w:rPr>
          <w:rFonts w:ascii="Times New Roman" w:hAnsi="Times New Roman" w:cs="Times New Roman"/>
          <w:lang w:eastAsia="en-NZ"/>
        </w:rPr>
      </w:pPr>
    </w:p>
    <w:p w14:paraId="27FB77B0" w14:textId="74CEEE36" w:rsidR="002B1314" w:rsidRPr="00F535F1" w:rsidRDefault="002B1314" w:rsidP="002B1314">
      <w:pPr>
        <w:ind w:left="3544"/>
        <w:rPr>
          <w:rFonts w:ascii="Times New Roman" w:eastAsia="Times New Roman" w:hAnsi="Times New Roman" w:cs="Times New Roman"/>
          <w:szCs w:val="32"/>
          <w:lang w:eastAsia="en-NZ"/>
        </w:rPr>
      </w:pPr>
    </w:p>
    <w:p w14:paraId="752B6710" w14:textId="3172865B" w:rsidR="002B1314" w:rsidRPr="00F535F1" w:rsidRDefault="002B1314" w:rsidP="002B1314">
      <w:pPr>
        <w:rPr>
          <w:rFonts w:ascii="Times New Roman" w:eastAsia="Times New Roman" w:hAnsi="Times New Roman" w:cs="Times New Roman"/>
          <w:szCs w:val="32"/>
          <w:lang w:eastAsia="en-NZ"/>
        </w:rPr>
      </w:pPr>
      <w:r w:rsidRPr="00F535F1">
        <w:rPr>
          <w:rFonts w:eastAsia="Times New Roman" w:cs="Arial"/>
          <w:color w:val="000000"/>
          <w:szCs w:val="32"/>
          <w:lang w:eastAsia="en-NZ"/>
        </w:rPr>
        <w:t>Enabling Good Lives is about having:</w:t>
      </w:r>
    </w:p>
    <w:p w14:paraId="1D1DBFA2" w14:textId="46CC5EA2" w:rsidR="002B1314" w:rsidRPr="00245C4A" w:rsidRDefault="00EA3505" w:rsidP="002B1314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1651072" behindDoc="0" locked="0" layoutInCell="1" allowOverlap="1" wp14:anchorId="423BD0B5" wp14:editId="6B2E7576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620000" cy="1621875"/>
            <wp:effectExtent l="0" t="0" r="0" b="0"/>
            <wp:wrapThrough wrapText="bothSides">
              <wp:wrapPolygon edited="0">
                <wp:start x="0" y="0"/>
                <wp:lineTo x="0" y="21312"/>
                <wp:lineTo x="21338" y="21312"/>
                <wp:lineTo x="21338" y="0"/>
                <wp:lineTo x="0" y="0"/>
              </wp:wrapPolygon>
            </wp:wrapThrough>
            <wp:docPr id="1357" name="Picture 1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314" w:rsidRPr="00245C4A">
        <w:t>choice and control in your life</w:t>
      </w:r>
    </w:p>
    <w:p w14:paraId="194D7635" w14:textId="690B5048" w:rsidR="002B1314" w:rsidRPr="00245C4A" w:rsidRDefault="002B1314" w:rsidP="002B1314">
      <w:pPr>
        <w:pStyle w:val="Listtoplevel"/>
      </w:pPr>
      <w:r w:rsidRPr="00245C4A">
        <w:t>the support you need and want</w:t>
      </w:r>
    </w:p>
    <w:p w14:paraId="0BFDEF34" w14:textId="19688DE3" w:rsidR="00EA3505" w:rsidRDefault="002B1314" w:rsidP="002B1314">
      <w:pPr>
        <w:pStyle w:val="Listtoplevel"/>
      </w:pPr>
      <w:r w:rsidRPr="00245C4A">
        <w:t>a good life.</w:t>
      </w:r>
    </w:p>
    <w:p w14:paraId="786D5F68" w14:textId="77777777" w:rsidR="00EA3505" w:rsidRDefault="00EA3505" w:rsidP="00EA3505"/>
    <w:p w14:paraId="611CC8A3" w14:textId="77777777" w:rsidR="00EA3505" w:rsidRDefault="00EA3505" w:rsidP="00EA3505"/>
    <w:p w14:paraId="392249B7" w14:textId="69F045E7" w:rsidR="00EA3505" w:rsidRDefault="00EA3505" w:rsidP="00EA3505"/>
    <w:p w14:paraId="7A81474E" w14:textId="295739CE" w:rsidR="00EA3505" w:rsidRDefault="00EA3505" w:rsidP="00EA3505">
      <w:pPr>
        <w:spacing w:line="336" w:lineRule="auto"/>
        <w:rPr>
          <w:lang w:eastAsia="en-NZ"/>
        </w:rPr>
      </w:pPr>
      <w:r>
        <w:br w:type="page"/>
      </w:r>
      <w:r w:rsidRPr="009F1191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DE32EAA" wp14:editId="659C0F00">
            <wp:simplePos x="0" y="0"/>
            <wp:positionH relativeFrom="margin">
              <wp:align>left</wp:align>
            </wp:positionH>
            <wp:positionV relativeFrom="paragraph">
              <wp:posOffset>-272</wp:posOffset>
            </wp:positionV>
            <wp:extent cx="1367155" cy="1389942"/>
            <wp:effectExtent l="0" t="0" r="4445" b="1270"/>
            <wp:wrapNone/>
            <wp:docPr id="7234919" name="Picture 72349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4919" name="Picture 72349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599" cy="1392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 xml:space="preserve">Any </w:t>
      </w:r>
      <w:r w:rsidRPr="00CB1B11">
        <w:rPr>
          <w:b/>
          <w:bCs/>
          <w:lang w:eastAsia="en-NZ"/>
        </w:rPr>
        <w:t>draft</w:t>
      </w:r>
      <w:r>
        <w:rPr>
          <w:lang w:eastAsia="en-NZ"/>
        </w:rPr>
        <w:t xml:space="preserve"> declaration we create will be shared so people can give their </w:t>
      </w:r>
      <w:r w:rsidRPr="007934A1">
        <w:rPr>
          <w:b/>
          <w:bCs/>
          <w:lang w:eastAsia="en-NZ"/>
        </w:rPr>
        <w:t>feedback</w:t>
      </w:r>
      <w:r>
        <w:rPr>
          <w:lang w:eastAsia="en-NZ"/>
        </w:rPr>
        <w:t xml:space="preserve"> on it. </w:t>
      </w:r>
    </w:p>
    <w:p w14:paraId="4C99680E" w14:textId="77777777" w:rsidR="00EA3505" w:rsidRDefault="00EA3505" w:rsidP="00EA3505">
      <w:pPr>
        <w:spacing w:line="336" w:lineRule="auto"/>
        <w:rPr>
          <w:lang w:eastAsia="en-NZ"/>
        </w:rPr>
      </w:pPr>
    </w:p>
    <w:p w14:paraId="3439D081" w14:textId="77777777" w:rsidR="00EA3505" w:rsidRDefault="00EA3505" w:rsidP="00EA3505">
      <w:pPr>
        <w:spacing w:line="336" w:lineRule="auto"/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237DBD8D" wp14:editId="2EF870F5">
                <wp:simplePos x="0" y="0"/>
                <wp:positionH relativeFrom="margin">
                  <wp:align>right</wp:align>
                </wp:positionH>
                <wp:positionV relativeFrom="paragraph">
                  <wp:posOffset>240121</wp:posOffset>
                </wp:positionV>
                <wp:extent cx="3600000" cy="2090057"/>
                <wp:effectExtent l="0" t="0" r="635" b="5715"/>
                <wp:wrapNone/>
                <wp:docPr id="456193062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9005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41DA6C" id="Rectangle 10" o:spid="_x0000_s1026" alt="&quot;&quot;" style="position:absolute;margin-left:232.25pt;margin-top:18.9pt;width:283.45pt;height:164.55pt;z-index:-251373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2900C286" w14:textId="77777777" w:rsidR="00EA3505" w:rsidRDefault="00EA3505" w:rsidP="00EA3505">
      <w:pPr>
        <w:spacing w:line="336" w:lineRule="auto"/>
        <w:rPr>
          <w:lang w:eastAsia="en-NZ"/>
        </w:rPr>
      </w:pPr>
      <w:r w:rsidRPr="009F1191">
        <w:rPr>
          <w:noProof/>
        </w:rPr>
        <w:drawing>
          <wp:anchor distT="0" distB="0" distL="114300" distR="114300" simplePos="0" relativeHeight="251679744" behindDoc="0" locked="0" layoutInCell="1" allowOverlap="1" wp14:anchorId="3647F2DB" wp14:editId="2F7FFBFC">
            <wp:simplePos x="0" y="0"/>
            <wp:positionH relativeFrom="margin">
              <wp:align>left</wp:align>
            </wp:positionH>
            <wp:positionV relativeFrom="paragraph">
              <wp:posOffset>235585</wp:posOffset>
            </wp:positionV>
            <wp:extent cx="1620000" cy="1174584"/>
            <wp:effectExtent l="0" t="0" r="0" b="6985"/>
            <wp:wrapNone/>
            <wp:docPr id="1796008458" name="Picture 17960084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008458" name="Picture 17960084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174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NZ"/>
        </w:rPr>
        <w:t xml:space="preserve">Here a </w:t>
      </w:r>
      <w:r w:rsidRPr="007934A1">
        <w:rPr>
          <w:b/>
          <w:bCs/>
          <w:lang w:eastAsia="en-NZ"/>
        </w:rPr>
        <w:t>draft</w:t>
      </w:r>
      <w:r>
        <w:rPr>
          <w:lang w:eastAsia="en-NZ"/>
        </w:rPr>
        <w:t xml:space="preserve"> is the first version of a document.</w:t>
      </w:r>
    </w:p>
    <w:p w14:paraId="1D336A78" w14:textId="77777777" w:rsidR="00EA3505" w:rsidRDefault="00EA3505" w:rsidP="00EA3505">
      <w:pPr>
        <w:spacing w:line="336" w:lineRule="auto"/>
        <w:rPr>
          <w:lang w:eastAsia="en-NZ"/>
        </w:rPr>
      </w:pPr>
    </w:p>
    <w:p w14:paraId="588844A0" w14:textId="77777777" w:rsidR="00EA3505" w:rsidRDefault="00EA3505" w:rsidP="00EA3505">
      <w:pPr>
        <w:spacing w:line="336" w:lineRule="auto"/>
        <w:rPr>
          <w:lang w:eastAsia="en-NZ"/>
        </w:rPr>
      </w:pPr>
    </w:p>
    <w:p w14:paraId="7EBD8F74" w14:textId="77777777" w:rsidR="00EA3505" w:rsidRDefault="00EA3505" w:rsidP="00EA3505">
      <w:pPr>
        <w:spacing w:line="336" w:lineRule="auto"/>
        <w:rPr>
          <w:lang w:eastAsia="en-NZ"/>
        </w:rPr>
      </w:pPr>
      <w:r>
        <w:rPr>
          <w:lang w:eastAsia="en-NZ"/>
        </w:rPr>
        <w:t xml:space="preserve">Changes are made to a draft before </w:t>
      </w:r>
      <w:r>
        <w:rPr>
          <w:lang w:eastAsia="en-NZ"/>
        </w:rPr>
        <w:br/>
        <w:t xml:space="preserve">it is a finished document. </w:t>
      </w:r>
    </w:p>
    <w:p w14:paraId="49355378" w14:textId="77777777" w:rsidR="00EA3505" w:rsidRDefault="00EA3505" w:rsidP="00EA3505">
      <w:pPr>
        <w:spacing w:line="336" w:lineRule="auto"/>
        <w:rPr>
          <w:lang w:eastAsia="en-NZ"/>
        </w:rPr>
      </w:pPr>
    </w:p>
    <w:p w14:paraId="1DD00607" w14:textId="77777777" w:rsidR="00EA3505" w:rsidRDefault="00EA3505" w:rsidP="00EA3505">
      <w:pPr>
        <w:spacing w:line="336" w:lineRule="auto"/>
        <w:rPr>
          <w:b/>
          <w:bCs/>
          <w:lang w:eastAsia="en-NZ"/>
        </w:rPr>
      </w:pPr>
      <w:r w:rsidRPr="009F1191">
        <w:rPr>
          <w:noProof/>
        </w:rPr>
        <w:drawing>
          <wp:anchor distT="0" distB="0" distL="114300" distR="114300" simplePos="0" relativeHeight="251680768" behindDoc="0" locked="0" layoutInCell="1" allowOverlap="1" wp14:anchorId="0CE0145C" wp14:editId="5BF2B588">
            <wp:simplePos x="0" y="0"/>
            <wp:positionH relativeFrom="margin">
              <wp:align>left</wp:align>
            </wp:positionH>
            <wp:positionV relativeFrom="paragraph">
              <wp:posOffset>28213</wp:posOffset>
            </wp:positionV>
            <wp:extent cx="1367246" cy="1367246"/>
            <wp:effectExtent l="0" t="0" r="4445" b="0"/>
            <wp:wrapNone/>
            <wp:docPr id="1330836187" name="Picture 13308361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836187" name="Picture 13308361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246" cy="1367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5823BDA6" wp14:editId="0C122772">
                <wp:simplePos x="0" y="0"/>
                <wp:positionH relativeFrom="margin">
                  <wp:align>right</wp:align>
                </wp:positionH>
                <wp:positionV relativeFrom="paragraph">
                  <wp:posOffset>243931</wp:posOffset>
                </wp:positionV>
                <wp:extent cx="3599815" cy="775063"/>
                <wp:effectExtent l="0" t="0" r="635" b="6350"/>
                <wp:wrapNone/>
                <wp:docPr id="1670690664" name="Rectangle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7506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91F946" id="Rectangle 10" o:spid="_x0000_s1026" alt="&quot;&quot;" style="position:absolute;margin-left:232.25pt;margin-top:19.2pt;width:283.45pt;height:61.05pt;z-index:-2513725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5083EF71" w14:textId="77777777" w:rsidR="00EA3505" w:rsidRDefault="00EA3505" w:rsidP="00EA3505">
      <w:pPr>
        <w:spacing w:line="336" w:lineRule="auto"/>
        <w:rPr>
          <w:lang w:eastAsia="en-NZ"/>
        </w:rPr>
      </w:pPr>
      <w:r w:rsidRPr="007934A1">
        <w:rPr>
          <w:b/>
          <w:bCs/>
          <w:lang w:eastAsia="en-NZ"/>
        </w:rPr>
        <w:t>Feedback</w:t>
      </w:r>
      <w:r>
        <w:rPr>
          <w:lang w:eastAsia="en-NZ"/>
        </w:rPr>
        <w:t xml:space="preserve"> means telling someone what you think about something. </w:t>
      </w:r>
    </w:p>
    <w:p w14:paraId="7085A507" w14:textId="77777777" w:rsidR="00EA3505" w:rsidRDefault="00EA3505" w:rsidP="00EA3505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19725446" w14:textId="48B67A44" w:rsidR="00804BCD" w:rsidRDefault="00804BCD" w:rsidP="00804BCD">
      <w:pPr>
        <w:pStyle w:val="Heading1"/>
      </w:pPr>
      <w:bookmarkStart w:id="7" w:name="_What_you_say"/>
      <w:bookmarkStart w:id="8" w:name="_Toc229386107"/>
      <w:bookmarkEnd w:id="7"/>
      <w:r>
        <w:lastRenderedPageBreak/>
        <w:t>What you say is important</w:t>
      </w:r>
      <w:bookmarkEnd w:id="8"/>
    </w:p>
    <w:p w14:paraId="1C2DB793" w14:textId="6D568856" w:rsidR="00804BCD" w:rsidRDefault="00EA3505" w:rsidP="00804BCD">
      <w:r>
        <w:rPr>
          <w:noProof/>
          <w:lang w:eastAsia="en-NZ"/>
        </w:rPr>
        <w:drawing>
          <wp:anchor distT="0" distB="0" distL="114300" distR="114300" simplePos="0" relativeHeight="251682816" behindDoc="0" locked="0" layoutInCell="1" allowOverlap="1" wp14:anchorId="43995AB6" wp14:editId="5354F4F4">
            <wp:simplePos x="0" y="0"/>
            <wp:positionH relativeFrom="margin">
              <wp:align>left</wp:align>
            </wp:positionH>
            <wp:positionV relativeFrom="paragraph">
              <wp:posOffset>212090</wp:posOffset>
            </wp:positionV>
            <wp:extent cx="1497330" cy="1497330"/>
            <wp:effectExtent l="0" t="0" r="0" b="7620"/>
            <wp:wrapThrough wrapText="bothSides">
              <wp:wrapPolygon edited="0">
                <wp:start x="9893" y="275"/>
                <wp:lineTo x="2748" y="4672"/>
                <wp:lineTo x="1924" y="6046"/>
                <wp:lineTo x="824" y="8794"/>
                <wp:lineTo x="0" y="12641"/>
                <wp:lineTo x="550" y="20061"/>
                <wp:lineTo x="1649" y="20885"/>
                <wp:lineTo x="4122" y="21435"/>
                <wp:lineTo x="5771" y="21435"/>
                <wp:lineTo x="16214" y="20885"/>
                <wp:lineTo x="20885" y="20061"/>
                <wp:lineTo x="21160" y="11817"/>
                <wp:lineTo x="20061" y="6321"/>
                <wp:lineTo x="19237" y="4672"/>
                <wp:lineTo x="11817" y="275"/>
                <wp:lineTo x="9893" y="275"/>
              </wp:wrapPolygon>
            </wp:wrapThrough>
            <wp:docPr id="789213334" name="Picture 7892133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13334" name="Picture 7892133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9851" cy="1499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0774D" w14:textId="52E31983" w:rsidR="00804BCD" w:rsidRDefault="00804BCD" w:rsidP="00804BCD"/>
    <w:p w14:paraId="17C7813E" w14:textId="5ECE739C" w:rsidR="00804BCD" w:rsidRDefault="00CB1B11" w:rsidP="00804BCD">
      <w:r>
        <w:t xml:space="preserve">Change is </w:t>
      </w:r>
      <w:r w:rsidR="0042719F">
        <w:t>best</w:t>
      </w:r>
      <w:r>
        <w:t xml:space="preserve"> when we do it together.</w:t>
      </w:r>
    </w:p>
    <w:p w14:paraId="4C38E9E4" w14:textId="77777777" w:rsidR="00CB1B11" w:rsidRDefault="00CB1B11" w:rsidP="00804BCD"/>
    <w:p w14:paraId="2A670CB5" w14:textId="2D4C7613" w:rsidR="00CB1B11" w:rsidRDefault="00EA3505" w:rsidP="00804BCD">
      <w:r>
        <w:rPr>
          <w:noProof/>
          <w:lang w:eastAsia="en-NZ"/>
        </w:rPr>
        <w:drawing>
          <wp:anchor distT="0" distB="0" distL="114300" distR="114300" simplePos="0" relativeHeight="251683840" behindDoc="0" locked="0" layoutInCell="1" allowOverlap="1" wp14:anchorId="3F10E742" wp14:editId="7D4603B0">
            <wp:simplePos x="0" y="0"/>
            <wp:positionH relativeFrom="margin">
              <wp:align>left</wp:align>
            </wp:positionH>
            <wp:positionV relativeFrom="paragraph">
              <wp:posOffset>283845</wp:posOffset>
            </wp:positionV>
            <wp:extent cx="1341120" cy="1341120"/>
            <wp:effectExtent l="0" t="0" r="0" b="0"/>
            <wp:wrapThrough wrapText="bothSides">
              <wp:wrapPolygon edited="0">
                <wp:start x="14114" y="0"/>
                <wp:lineTo x="0" y="1534"/>
                <wp:lineTo x="0" y="6443"/>
                <wp:lineTo x="8898" y="10125"/>
                <wp:lineTo x="7977" y="11659"/>
                <wp:lineTo x="7364" y="13807"/>
                <wp:lineTo x="7670" y="15034"/>
                <wp:lineTo x="4602" y="18102"/>
                <wp:lineTo x="3375" y="19636"/>
                <wp:lineTo x="3375" y="21170"/>
                <wp:lineTo x="19330" y="21170"/>
                <wp:lineTo x="19330" y="19943"/>
                <wp:lineTo x="16568" y="15034"/>
                <wp:lineTo x="16568" y="10125"/>
                <wp:lineTo x="19943" y="5216"/>
                <wp:lineTo x="21170" y="5216"/>
                <wp:lineTo x="21170" y="1534"/>
                <wp:lineTo x="18409" y="0"/>
                <wp:lineTo x="14114" y="0"/>
              </wp:wrapPolygon>
            </wp:wrapThrough>
            <wp:docPr id="454315266" name="Picture 4543152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315266" name="Picture 4543152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B474CB" w14:textId="3A8C23F6" w:rsidR="00CB1B11" w:rsidRDefault="00CB1B11" w:rsidP="00804BCD">
      <w:r>
        <w:t xml:space="preserve">This survey will support us to find different ideas for </w:t>
      </w:r>
      <w:r w:rsidR="00195ACB">
        <w:t xml:space="preserve">making </w:t>
      </w:r>
      <w:r>
        <w:t xml:space="preserve">the </w:t>
      </w:r>
      <w:r w:rsidR="00EA3505">
        <w:t>d</w:t>
      </w:r>
      <w:r w:rsidRPr="00CB1B11">
        <w:t>eclaration.</w:t>
      </w:r>
    </w:p>
    <w:p w14:paraId="169CF439" w14:textId="20BA199F" w:rsidR="00195ACB" w:rsidRDefault="00195ACB" w:rsidP="005E49B6"/>
    <w:p w14:paraId="233C47B6" w14:textId="77777777" w:rsidR="005E49B6" w:rsidRDefault="005E49B6" w:rsidP="005E49B6"/>
    <w:p w14:paraId="7D2FA3B3" w14:textId="256A755B" w:rsidR="00195ACB" w:rsidRDefault="00D37856" w:rsidP="00FC10DF">
      <w:r>
        <w:rPr>
          <w:noProof/>
        </w:rPr>
        <w:drawing>
          <wp:anchor distT="0" distB="0" distL="114300" distR="114300" simplePos="0" relativeHeight="251684864" behindDoc="0" locked="0" layoutInCell="1" allowOverlap="1" wp14:anchorId="0FBE5E40" wp14:editId="020868FC">
            <wp:simplePos x="0" y="0"/>
            <wp:positionH relativeFrom="column">
              <wp:posOffset>0</wp:posOffset>
            </wp:positionH>
            <wp:positionV relativeFrom="paragraph">
              <wp:posOffset>7257</wp:posOffset>
            </wp:positionV>
            <wp:extent cx="1429385" cy="1497330"/>
            <wp:effectExtent l="0" t="0" r="0" b="7620"/>
            <wp:wrapThrough wrapText="bothSides">
              <wp:wrapPolygon edited="0">
                <wp:start x="7773" y="0"/>
                <wp:lineTo x="6621" y="1649"/>
                <wp:lineTo x="5182" y="4122"/>
                <wp:lineTo x="5182" y="5221"/>
                <wp:lineTo x="3454" y="9344"/>
                <wp:lineTo x="2015" y="9893"/>
                <wp:lineTo x="864" y="11817"/>
                <wp:lineTo x="0" y="18137"/>
                <wp:lineTo x="0" y="19786"/>
                <wp:lineTo x="10076" y="21160"/>
                <wp:lineTo x="20727" y="21435"/>
                <wp:lineTo x="21303" y="21435"/>
                <wp:lineTo x="21303" y="20611"/>
                <wp:lineTo x="20439" y="12916"/>
                <wp:lineTo x="16697" y="10718"/>
                <wp:lineTo x="12666" y="9344"/>
                <wp:lineTo x="13818" y="5771"/>
                <wp:lineTo x="13818" y="3023"/>
                <wp:lineTo x="11515" y="550"/>
                <wp:lineTo x="9212" y="0"/>
                <wp:lineTo x="7773" y="0"/>
              </wp:wrapPolygon>
            </wp:wrapThrough>
            <wp:docPr id="844528553" name="Picture 10215615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528553" name="Picture 10215615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385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5ACB">
        <w:t>To do the survey you do not need any experience with</w:t>
      </w:r>
      <w:r w:rsidR="00FC10DF">
        <w:t xml:space="preserve"> </w:t>
      </w:r>
      <w:r w:rsidR="00195ACB">
        <w:t>other declarations</w:t>
      </w:r>
      <w:r w:rsidR="00FC10DF">
        <w:t>.</w:t>
      </w:r>
    </w:p>
    <w:p w14:paraId="219662EB" w14:textId="7DD3A49C" w:rsidR="00195ACB" w:rsidRDefault="00195ACB" w:rsidP="00195ACB">
      <w:pPr>
        <w:rPr>
          <w:noProof/>
        </w:rPr>
      </w:pPr>
    </w:p>
    <w:p w14:paraId="1BB88AC4" w14:textId="77777777" w:rsidR="00195ACB" w:rsidRDefault="00195ACB" w:rsidP="00195ACB">
      <w:pPr>
        <w:rPr>
          <w:noProof/>
        </w:rPr>
      </w:pPr>
    </w:p>
    <w:p w14:paraId="310CBB6F" w14:textId="2D991DB3" w:rsidR="005E49B6" w:rsidRDefault="005E49B6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6D18DAEC" w14:textId="1E37DBB6" w:rsidR="0025404B" w:rsidRDefault="005E49B6" w:rsidP="005E49B6">
      <w:pPr>
        <w:pStyle w:val="Heading1"/>
      </w:pPr>
      <w:bookmarkStart w:id="9" w:name="_What_will_you"/>
      <w:bookmarkStart w:id="10" w:name="_Toc229386108"/>
      <w:bookmarkEnd w:id="9"/>
      <w:r>
        <w:lastRenderedPageBreak/>
        <w:t xml:space="preserve">What </w:t>
      </w:r>
      <w:r w:rsidR="0025404B">
        <w:t>we will</w:t>
      </w:r>
      <w:r>
        <w:t xml:space="preserve"> do with </w:t>
      </w:r>
      <w:r w:rsidR="0025404B">
        <w:t>your</w:t>
      </w:r>
      <w:r>
        <w:t xml:space="preserve"> </w:t>
      </w:r>
    </w:p>
    <w:p w14:paraId="5684746D" w14:textId="5FF4A630" w:rsidR="005E49B6" w:rsidRDefault="0025404B" w:rsidP="005E49B6">
      <w:pPr>
        <w:pStyle w:val="Heading1"/>
      </w:pPr>
      <w:r>
        <w:t>survey answers</w:t>
      </w:r>
      <w:bookmarkEnd w:id="10"/>
    </w:p>
    <w:p w14:paraId="644D65B0" w14:textId="77777777" w:rsidR="00982739" w:rsidRDefault="00982739" w:rsidP="005E49B6"/>
    <w:p w14:paraId="0BCDD39B" w14:textId="24AA95D4" w:rsidR="00982739" w:rsidRDefault="00B10577" w:rsidP="005E49B6">
      <w:r>
        <w:rPr>
          <w:noProof/>
          <w:lang w:eastAsia="en-NZ"/>
        </w:rPr>
        <w:drawing>
          <wp:anchor distT="0" distB="0" distL="114300" distR="114300" simplePos="0" relativeHeight="251687936" behindDoc="0" locked="0" layoutInCell="1" allowOverlap="1" wp14:anchorId="2A8A1CDF" wp14:editId="4D4D63C4">
            <wp:simplePos x="0" y="0"/>
            <wp:positionH relativeFrom="margin">
              <wp:align>left</wp:align>
            </wp:positionH>
            <wp:positionV relativeFrom="paragraph">
              <wp:posOffset>230052</wp:posOffset>
            </wp:positionV>
            <wp:extent cx="1506220" cy="1506220"/>
            <wp:effectExtent l="0" t="0" r="0" b="0"/>
            <wp:wrapThrough wrapText="bothSides">
              <wp:wrapPolygon edited="0">
                <wp:start x="9015" y="0"/>
                <wp:lineTo x="4644" y="546"/>
                <wp:lineTo x="1366" y="2185"/>
                <wp:lineTo x="1639" y="9015"/>
                <wp:lineTo x="2459" y="13386"/>
                <wp:lineTo x="4917" y="17757"/>
                <wp:lineTo x="9288" y="20762"/>
                <wp:lineTo x="9562" y="21309"/>
                <wp:lineTo x="11747" y="21309"/>
                <wp:lineTo x="12020" y="20762"/>
                <wp:lineTo x="16391" y="17757"/>
                <wp:lineTo x="18850" y="13386"/>
                <wp:lineTo x="20216" y="2732"/>
                <wp:lineTo x="16118" y="273"/>
                <wp:lineTo x="12293" y="0"/>
                <wp:lineTo x="9015" y="0"/>
              </wp:wrapPolygon>
            </wp:wrapThrough>
            <wp:docPr id="860492601" name="Picture 8604926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492601" name="Picture 8604926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220" cy="150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D22A6" w14:textId="22AEBD8D" w:rsidR="00982739" w:rsidRDefault="00982739" w:rsidP="005E49B6">
      <w:r>
        <w:t>What you tell us in the survey will be:</w:t>
      </w:r>
    </w:p>
    <w:p w14:paraId="76C2713A" w14:textId="77777777" w:rsidR="0042719F" w:rsidRDefault="0042719F" w:rsidP="00982739">
      <w:pPr>
        <w:pStyle w:val="Listtoplevel"/>
      </w:pPr>
      <w:r>
        <w:t>stored securely / kept safe</w:t>
      </w:r>
    </w:p>
    <w:p w14:paraId="7D715F4B" w14:textId="6D86DBCF" w:rsidR="00982739" w:rsidRDefault="00B10577" w:rsidP="00982739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1703296" behindDoc="0" locked="0" layoutInCell="1" allowOverlap="1" wp14:anchorId="5C929732" wp14:editId="0D9E2A82">
            <wp:simplePos x="0" y="0"/>
            <wp:positionH relativeFrom="margin">
              <wp:posOffset>55418</wp:posOffset>
            </wp:positionH>
            <wp:positionV relativeFrom="paragraph">
              <wp:posOffset>703005</wp:posOffset>
            </wp:positionV>
            <wp:extent cx="1369695" cy="1363980"/>
            <wp:effectExtent l="0" t="0" r="1905" b="7620"/>
            <wp:wrapThrough wrapText="bothSides">
              <wp:wrapPolygon edited="0">
                <wp:start x="0" y="2413"/>
                <wp:lineTo x="0" y="21419"/>
                <wp:lineTo x="21330" y="21419"/>
                <wp:lineTo x="21330" y="11464"/>
                <wp:lineTo x="17124" y="6939"/>
                <wp:lineTo x="16523" y="4223"/>
                <wp:lineTo x="15321" y="2413"/>
                <wp:lineTo x="0" y="2413"/>
              </wp:wrapPolygon>
            </wp:wrapThrough>
            <wp:docPr id="65109436" name="Picture 651094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09436" name="Picture 651094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69695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719F">
        <w:t xml:space="preserve">only used for this </w:t>
      </w:r>
      <w:r>
        <w:br/>
      </w:r>
      <w:r w:rsidR="0042719F">
        <w:t>project / declaration</w:t>
      </w:r>
    </w:p>
    <w:p w14:paraId="6EA2E050" w14:textId="1F48AB2C" w:rsidR="00982739" w:rsidRDefault="0042719F" w:rsidP="00982739">
      <w:pPr>
        <w:pStyle w:val="Listtoplevel"/>
      </w:pPr>
      <w:r>
        <w:t>only seen by people who are part of the project / declaration</w:t>
      </w:r>
      <w:r w:rsidR="00982739">
        <w:t>.</w:t>
      </w:r>
    </w:p>
    <w:p w14:paraId="1D11575A" w14:textId="77777777" w:rsidR="00982739" w:rsidRDefault="00982739" w:rsidP="00982739"/>
    <w:p w14:paraId="66FFF9A3" w14:textId="042B105A" w:rsidR="00D55DEA" w:rsidRDefault="00D55DEA" w:rsidP="00982739"/>
    <w:p w14:paraId="3473D491" w14:textId="031F0738" w:rsidR="00D55DEA" w:rsidRDefault="00662A7B" w:rsidP="00982739">
      <w:r>
        <w:rPr>
          <w:noProof/>
          <w:lang w:eastAsia="en-NZ"/>
        </w:rPr>
        <w:drawing>
          <wp:anchor distT="0" distB="0" distL="114300" distR="114300" simplePos="0" relativeHeight="251688960" behindDoc="0" locked="0" layoutInCell="1" allowOverlap="1" wp14:anchorId="2A0E079F" wp14:editId="2CF9270D">
            <wp:simplePos x="0" y="0"/>
            <wp:positionH relativeFrom="margin">
              <wp:posOffset>55418</wp:posOffset>
            </wp:positionH>
            <wp:positionV relativeFrom="paragraph">
              <wp:posOffset>40698</wp:posOffset>
            </wp:positionV>
            <wp:extent cx="1157605" cy="1205230"/>
            <wp:effectExtent l="0" t="0" r="4445" b="0"/>
            <wp:wrapThrough wrapText="bothSides">
              <wp:wrapPolygon edited="0">
                <wp:start x="0" y="0"/>
                <wp:lineTo x="0" y="21168"/>
                <wp:lineTo x="21327" y="21168"/>
                <wp:lineTo x="21327" y="0"/>
                <wp:lineTo x="0" y="0"/>
              </wp:wrapPolygon>
            </wp:wrapThrough>
            <wp:docPr id="1192419630" name="Picture 11924196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419630" name="Picture 11924196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605" cy="120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DEA">
        <w:t xml:space="preserve">You can find out how the information you share with us will be used </w:t>
      </w:r>
      <w:r w:rsidR="00D55DEA" w:rsidRPr="00D55DEA">
        <w:rPr>
          <w:b/>
          <w:bCs/>
        </w:rPr>
        <w:t>here</w:t>
      </w:r>
      <w:r w:rsidR="00D55DEA">
        <w:t>:</w:t>
      </w:r>
    </w:p>
    <w:p w14:paraId="1CB89066" w14:textId="77777777" w:rsidR="00D55DEA" w:rsidRDefault="00D55DEA" w:rsidP="00982739"/>
    <w:p w14:paraId="4CA8255A" w14:textId="77CCA8D4" w:rsidR="00D55DEA" w:rsidRDefault="00B10577" w:rsidP="00982739">
      <w:hyperlink r:id="rId68" w:history="1">
        <w:r w:rsidRPr="00B10577">
          <w:rPr>
            <w:rStyle w:val="Hyperlink"/>
            <w:b/>
            <w:bCs/>
            <w:color w:val="000000" w:themeColor="text1"/>
            <w:u w:val="none"/>
          </w:rPr>
          <w:t>https://tinyurl.com/22ckuhxd</w:t>
        </w:r>
      </w:hyperlink>
    </w:p>
    <w:p w14:paraId="4C6A91D1" w14:textId="0175C5F4" w:rsidR="00D55DEA" w:rsidRDefault="00CB388B" w:rsidP="00982739">
      <w:r>
        <w:rPr>
          <w:noProof/>
          <w:lang w:eastAsia="en-NZ"/>
        </w:rPr>
        <w:drawing>
          <wp:anchor distT="0" distB="0" distL="114300" distR="114300" simplePos="0" relativeHeight="251689984" behindDoc="0" locked="0" layoutInCell="1" allowOverlap="1" wp14:anchorId="5452B8B0" wp14:editId="62F5DE17">
            <wp:simplePos x="0" y="0"/>
            <wp:positionH relativeFrom="margin">
              <wp:posOffset>107950</wp:posOffset>
            </wp:positionH>
            <wp:positionV relativeFrom="paragraph">
              <wp:posOffset>10160</wp:posOffset>
            </wp:positionV>
            <wp:extent cx="1314450" cy="1684655"/>
            <wp:effectExtent l="0" t="0" r="0" b="0"/>
            <wp:wrapThrough wrapText="bothSides">
              <wp:wrapPolygon edited="0">
                <wp:start x="0" y="0"/>
                <wp:lineTo x="0" y="21250"/>
                <wp:lineTo x="21287" y="21250"/>
                <wp:lineTo x="21287" y="0"/>
                <wp:lineTo x="0" y="0"/>
              </wp:wrapPolygon>
            </wp:wrapThrough>
            <wp:docPr id="136369684" name="Picture 1363696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69684" name="Picture 1363696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684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3CF209" w14:textId="77777777" w:rsidR="00CB388B" w:rsidRDefault="00CB388B" w:rsidP="00982739"/>
    <w:p w14:paraId="674D4679" w14:textId="769F1AF0" w:rsidR="00D55DEA" w:rsidRDefault="00D55DEA" w:rsidP="00982739">
      <w:r>
        <w:t xml:space="preserve">This information is </w:t>
      </w:r>
      <w:r w:rsidRPr="00D55DEA">
        <w:rPr>
          <w:b/>
          <w:bCs/>
        </w:rPr>
        <w:t>not</w:t>
      </w:r>
      <w:r>
        <w:t xml:space="preserve"> in Easy Read.</w:t>
      </w:r>
    </w:p>
    <w:p w14:paraId="6091DD04" w14:textId="46CDC30B" w:rsidR="00D55DEA" w:rsidRDefault="00D55DEA">
      <w:pPr>
        <w:spacing w:line="240" w:lineRule="auto"/>
        <w:ind w:left="0"/>
      </w:pPr>
      <w:r>
        <w:br w:type="page"/>
      </w:r>
    </w:p>
    <w:p w14:paraId="4106CB44" w14:textId="7427D6A2" w:rsidR="00982739" w:rsidRDefault="000064D1" w:rsidP="00982739">
      <w:r>
        <w:rPr>
          <w:noProof/>
          <w:lang w:eastAsia="en-NZ"/>
        </w:rPr>
        <w:lastRenderedPageBreak/>
        <w:drawing>
          <wp:anchor distT="0" distB="0" distL="114300" distR="114300" simplePos="0" relativeHeight="251691008" behindDoc="0" locked="0" layoutInCell="1" allowOverlap="1" wp14:anchorId="376206B4" wp14:editId="7C26C1A1">
            <wp:simplePos x="0" y="0"/>
            <wp:positionH relativeFrom="margin">
              <wp:posOffset>-635</wp:posOffset>
            </wp:positionH>
            <wp:positionV relativeFrom="paragraph">
              <wp:posOffset>34290</wp:posOffset>
            </wp:positionV>
            <wp:extent cx="1532255" cy="1454785"/>
            <wp:effectExtent l="0" t="0" r="0" b="0"/>
            <wp:wrapThrough wrapText="bothSides">
              <wp:wrapPolygon edited="0">
                <wp:start x="0" y="0"/>
                <wp:lineTo x="0" y="21213"/>
                <wp:lineTo x="21215" y="21213"/>
                <wp:lineTo x="21215" y="0"/>
                <wp:lineTo x="0" y="0"/>
              </wp:wrapPolygon>
            </wp:wrapThrough>
            <wp:docPr id="966910265" name="Picture 9669102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910265" name="Picture 9669102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255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739">
        <w:t>We will:</w:t>
      </w:r>
    </w:p>
    <w:p w14:paraId="3A2EA3F4" w14:textId="09203BC0" w:rsidR="00982739" w:rsidRDefault="00982739" w:rsidP="00982739">
      <w:pPr>
        <w:pStyle w:val="Listtoplevel"/>
      </w:pPr>
      <w:r>
        <w:t>look at what you say in the survey</w:t>
      </w:r>
    </w:p>
    <w:p w14:paraId="4D12068A" w14:textId="37E7EE0C" w:rsidR="00982739" w:rsidRDefault="000064D1" w:rsidP="00982739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1692032" behindDoc="0" locked="0" layoutInCell="1" allowOverlap="1" wp14:anchorId="0D55AB44" wp14:editId="75DF2B8E">
            <wp:simplePos x="0" y="0"/>
            <wp:positionH relativeFrom="margin">
              <wp:align>left</wp:align>
            </wp:positionH>
            <wp:positionV relativeFrom="paragraph">
              <wp:posOffset>450668</wp:posOffset>
            </wp:positionV>
            <wp:extent cx="1558290" cy="1558290"/>
            <wp:effectExtent l="0" t="0" r="3810" b="0"/>
            <wp:wrapThrough wrapText="bothSides">
              <wp:wrapPolygon edited="0">
                <wp:start x="9506" y="3169"/>
                <wp:lineTo x="3697" y="4753"/>
                <wp:lineTo x="2112" y="5545"/>
                <wp:lineTo x="2112" y="7922"/>
                <wp:lineTo x="528" y="7922"/>
                <wp:lineTo x="0" y="12939"/>
                <wp:lineTo x="0" y="17164"/>
                <wp:lineTo x="3697" y="19012"/>
                <wp:lineTo x="5281" y="19540"/>
                <wp:lineTo x="6866" y="19540"/>
                <wp:lineTo x="12939" y="19012"/>
                <wp:lineTo x="19540" y="17692"/>
                <wp:lineTo x="19276" y="16372"/>
                <wp:lineTo x="21125" y="16372"/>
                <wp:lineTo x="21389" y="15844"/>
                <wp:lineTo x="21389" y="4753"/>
                <wp:lineTo x="18748" y="3697"/>
                <wp:lineTo x="11090" y="3169"/>
                <wp:lineTo x="9506" y="3169"/>
              </wp:wrapPolygon>
            </wp:wrapThrough>
            <wp:docPr id="879461582" name="Picture 8794615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461582" name="Picture 8794615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747" cy="1559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739">
        <w:t>take ideas from other:</w:t>
      </w:r>
    </w:p>
    <w:p w14:paraId="727D33A7" w14:textId="48D1E917" w:rsidR="00982739" w:rsidRDefault="00982739" w:rsidP="00982739">
      <w:pPr>
        <w:pStyle w:val="Listsecondlevel"/>
      </w:pPr>
      <w:r>
        <w:t>declarations</w:t>
      </w:r>
    </w:p>
    <w:p w14:paraId="3A973B95" w14:textId="5BFFDE56" w:rsidR="00982739" w:rsidRDefault="00982739" w:rsidP="00982739">
      <w:pPr>
        <w:pStyle w:val="Listparagraph2"/>
        <w:rPr>
          <w:lang w:eastAsia="en-US"/>
        </w:rPr>
      </w:pPr>
      <w:r>
        <w:rPr>
          <w:lang w:eastAsia="en-US"/>
        </w:rPr>
        <w:t>sets of rules.</w:t>
      </w:r>
    </w:p>
    <w:p w14:paraId="0DEC0425" w14:textId="77777777" w:rsidR="00982739" w:rsidRDefault="00982739" w:rsidP="00982739"/>
    <w:p w14:paraId="5562984F" w14:textId="0162E140" w:rsidR="00982739" w:rsidRDefault="000064D1" w:rsidP="00982739">
      <w:r>
        <w:rPr>
          <w:noProof/>
          <w:lang w:eastAsia="en-NZ"/>
        </w:rPr>
        <w:drawing>
          <wp:anchor distT="0" distB="0" distL="114300" distR="114300" simplePos="0" relativeHeight="251693056" behindDoc="0" locked="0" layoutInCell="1" allowOverlap="1" wp14:anchorId="0EB2FB2D" wp14:editId="0D96E059">
            <wp:simplePos x="0" y="0"/>
            <wp:positionH relativeFrom="margin">
              <wp:align>left</wp:align>
            </wp:positionH>
            <wp:positionV relativeFrom="paragraph">
              <wp:posOffset>114209</wp:posOffset>
            </wp:positionV>
            <wp:extent cx="1341120" cy="1341120"/>
            <wp:effectExtent l="0" t="0" r="0" b="0"/>
            <wp:wrapThrough wrapText="bothSides">
              <wp:wrapPolygon edited="0">
                <wp:start x="2455" y="0"/>
                <wp:lineTo x="2761" y="21170"/>
                <wp:lineTo x="8284" y="21170"/>
                <wp:lineTo x="17795" y="21170"/>
                <wp:lineTo x="19943" y="20864"/>
                <wp:lineTo x="19636" y="920"/>
                <wp:lineTo x="19330" y="0"/>
                <wp:lineTo x="2455" y="0"/>
              </wp:wrapPolygon>
            </wp:wrapThrough>
            <wp:docPr id="298007169" name="Picture 2980071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07169" name="Picture 2980071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A4546" w14:textId="7A57479A" w:rsidR="00982739" w:rsidRDefault="00982739" w:rsidP="00982739">
      <w:r>
        <w:t>We will make options / choices to go in the declaration with this information.</w:t>
      </w:r>
    </w:p>
    <w:p w14:paraId="5BA77433" w14:textId="77777777" w:rsidR="00D55DEA" w:rsidRDefault="00D55DEA" w:rsidP="00982739"/>
    <w:p w14:paraId="217B2982" w14:textId="174EBA41" w:rsidR="00D55DEA" w:rsidRDefault="00662A7B" w:rsidP="00982739">
      <w:r>
        <w:rPr>
          <w:noProof/>
          <w:lang w:eastAsia="en-NZ"/>
        </w:rPr>
        <w:drawing>
          <wp:anchor distT="0" distB="0" distL="114300" distR="114300" simplePos="0" relativeHeight="251694080" behindDoc="0" locked="0" layoutInCell="1" allowOverlap="1" wp14:anchorId="60BF87C6" wp14:editId="70297040">
            <wp:simplePos x="0" y="0"/>
            <wp:positionH relativeFrom="margin">
              <wp:posOffset>-133350</wp:posOffset>
            </wp:positionH>
            <wp:positionV relativeFrom="paragraph">
              <wp:posOffset>359410</wp:posOffset>
            </wp:positionV>
            <wp:extent cx="1837690" cy="1285875"/>
            <wp:effectExtent l="0" t="0" r="0" b="0"/>
            <wp:wrapThrough wrapText="bothSides">
              <wp:wrapPolygon edited="0">
                <wp:start x="10300" y="960"/>
                <wp:lineTo x="0" y="1600"/>
                <wp:lineTo x="0" y="11840"/>
                <wp:lineTo x="224" y="18880"/>
                <wp:lineTo x="3135" y="20160"/>
                <wp:lineTo x="6941" y="20800"/>
                <wp:lineTo x="15450" y="20800"/>
                <wp:lineTo x="19256" y="20160"/>
                <wp:lineTo x="20824" y="19200"/>
                <wp:lineTo x="21272" y="11520"/>
                <wp:lineTo x="19704" y="8000"/>
                <wp:lineTo x="18809" y="6720"/>
                <wp:lineTo x="19032" y="4480"/>
                <wp:lineTo x="18361" y="2560"/>
                <wp:lineTo x="17017" y="960"/>
                <wp:lineTo x="10300" y="960"/>
              </wp:wrapPolygon>
            </wp:wrapThrough>
            <wp:docPr id="2013914951" name="Picture 20139149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914951" name="Picture 20139149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DBE73" w14:textId="3AE8FD6B" w:rsidR="00982739" w:rsidRDefault="003A33ED" w:rsidP="00982739">
      <w:r>
        <w:t xml:space="preserve">We will then hold meetings </w:t>
      </w:r>
      <w:r w:rsidR="00210528">
        <w:t xml:space="preserve">with the disability community </w:t>
      </w:r>
      <w:r>
        <w:t xml:space="preserve">to find out what options / choices </w:t>
      </w:r>
      <w:r w:rsidR="00210528">
        <w:t xml:space="preserve">you </w:t>
      </w:r>
      <w:r>
        <w:t>think are</w:t>
      </w:r>
      <w:r w:rsidR="00B10577">
        <w:t xml:space="preserve"> the</w:t>
      </w:r>
      <w:r>
        <w:t xml:space="preserve"> most important.</w:t>
      </w:r>
    </w:p>
    <w:p w14:paraId="1AA2B515" w14:textId="77777777" w:rsidR="003A33ED" w:rsidRDefault="003A33ED" w:rsidP="00982739"/>
    <w:p w14:paraId="60CE13EF" w14:textId="0CF43220" w:rsidR="00D55DEA" w:rsidRDefault="00D55DEA">
      <w:pPr>
        <w:spacing w:line="240" w:lineRule="auto"/>
        <w:ind w:left="0"/>
      </w:pPr>
      <w:r>
        <w:br w:type="page"/>
      </w:r>
    </w:p>
    <w:p w14:paraId="0884F131" w14:textId="57291FF8" w:rsidR="003A33ED" w:rsidRDefault="000064D1" w:rsidP="00982739">
      <w:r>
        <w:rPr>
          <w:noProof/>
          <w:lang w:eastAsia="en-NZ"/>
        </w:rPr>
        <w:lastRenderedPageBreak/>
        <w:drawing>
          <wp:anchor distT="0" distB="0" distL="114300" distR="114300" simplePos="0" relativeHeight="251695104" behindDoc="1" locked="0" layoutInCell="1" allowOverlap="1" wp14:anchorId="5FBC4EB9" wp14:editId="00C430C1">
            <wp:simplePos x="0" y="0"/>
            <wp:positionH relativeFrom="margin">
              <wp:posOffset>-47625</wp:posOffset>
            </wp:positionH>
            <wp:positionV relativeFrom="paragraph">
              <wp:posOffset>-342900</wp:posOffset>
            </wp:positionV>
            <wp:extent cx="1341120" cy="972185"/>
            <wp:effectExtent l="0" t="0" r="0" b="0"/>
            <wp:wrapNone/>
            <wp:docPr id="399719789" name="Picture 3997197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719789" name="Picture 3997197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97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3ED">
        <w:t>We will then make a draft declaration.</w:t>
      </w:r>
    </w:p>
    <w:p w14:paraId="1A94B267" w14:textId="77777777" w:rsidR="003A33ED" w:rsidRDefault="003A33ED" w:rsidP="00982739"/>
    <w:p w14:paraId="16079A15" w14:textId="0D247DD6" w:rsidR="003A33ED" w:rsidRDefault="00662A7B" w:rsidP="00982739">
      <w:r>
        <w:rPr>
          <w:noProof/>
          <w:lang w:eastAsia="en-NZ"/>
        </w:rPr>
        <w:drawing>
          <wp:anchor distT="0" distB="0" distL="114300" distR="114300" simplePos="0" relativeHeight="251696128" behindDoc="0" locked="0" layoutInCell="1" allowOverlap="1" wp14:anchorId="319CD631" wp14:editId="018F0601">
            <wp:simplePos x="0" y="0"/>
            <wp:positionH relativeFrom="margin">
              <wp:posOffset>-47625</wp:posOffset>
            </wp:positionH>
            <wp:positionV relativeFrom="paragraph">
              <wp:posOffset>280670</wp:posOffset>
            </wp:positionV>
            <wp:extent cx="1541145" cy="1054100"/>
            <wp:effectExtent l="0" t="0" r="1905" b="0"/>
            <wp:wrapThrough wrapText="bothSides">
              <wp:wrapPolygon edited="0">
                <wp:start x="0" y="0"/>
                <wp:lineTo x="0" y="21080"/>
                <wp:lineTo x="21360" y="21080"/>
                <wp:lineTo x="21360" y="0"/>
                <wp:lineTo x="0" y="0"/>
              </wp:wrapPolygon>
            </wp:wrapThrough>
            <wp:docPr id="867714489" name="Picture 8677144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14489" name="Picture 8677144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1145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C6BB94" w14:textId="17F78135" w:rsidR="003A33ED" w:rsidRDefault="003A33ED" w:rsidP="00982739">
      <w:r>
        <w:t>The draft declaration will be shared with people to get their feedback on it.</w:t>
      </w:r>
    </w:p>
    <w:p w14:paraId="2008D9D0" w14:textId="76DBF87B" w:rsidR="003A33ED" w:rsidRDefault="003A33ED" w:rsidP="00982739"/>
    <w:p w14:paraId="17CBE0EE" w14:textId="1E24B484" w:rsidR="003A33ED" w:rsidRDefault="00662A7B" w:rsidP="00982739">
      <w:r>
        <w:rPr>
          <w:noProof/>
          <w:lang w:eastAsia="en-NZ"/>
        </w:rPr>
        <w:drawing>
          <wp:anchor distT="0" distB="0" distL="114300" distR="114300" simplePos="0" relativeHeight="251697152" behindDoc="0" locked="0" layoutInCell="1" allowOverlap="1" wp14:anchorId="49AEDA33" wp14:editId="66E5F615">
            <wp:simplePos x="0" y="0"/>
            <wp:positionH relativeFrom="margin">
              <wp:posOffset>-162560</wp:posOffset>
            </wp:positionH>
            <wp:positionV relativeFrom="paragraph">
              <wp:posOffset>108585</wp:posOffset>
            </wp:positionV>
            <wp:extent cx="1892300" cy="1186815"/>
            <wp:effectExtent l="0" t="0" r="0" b="0"/>
            <wp:wrapThrough wrapText="bothSides">
              <wp:wrapPolygon edited="0">
                <wp:start x="8046" y="1387"/>
                <wp:lineTo x="6306" y="2774"/>
                <wp:lineTo x="2174" y="6587"/>
                <wp:lineTo x="1740" y="8668"/>
                <wp:lineTo x="0" y="13175"/>
                <wp:lineTo x="0" y="21149"/>
                <wp:lineTo x="21310" y="21149"/>
                <wp:lineTo x="21310" y="15602"/>
                <wp:lineTo x="20658" y="13175"/>
                <wp:lineTo x="19788" y="10748"/>
                <wp:lineTo x="18701" y="6934"/>
                <wp:lineTo x="14134" y="2774"/>
                <wp:lineTo x="12395" y="1387"/>
                <wp:lineTo x="8046" y="1387"/>
              </wp:wrapPolygon>
            </wp:wrapThrough>
            <wp:docPr id="1937859421" name="Picture 19378594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859421" name="Picture 19378594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18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971EA" w14:textId="11DE746A" w:rsidR="003A33ED" w:rsidRDefault="003A33ED" w:rsidP="00982739">
      <w:r>
        <w:t>The declaration</w:t>
      </w:r>
      <w:r w:rsidR="00210528">
        <w:t xml:space="preserve"> will then be finished by our </w:t>
      </w:r>
      <w:r w:rsidR="00210528" w:rsidRPr="00210528">
        <w:rPr>
          <w:b/>
          <w:bCs/>
        </w:rPr>
        <w:t>steering group</w:t>
      </w:r>
      <w:r w:rsidR="00210528">
        <w:t xml:space="preserve"> using the feedback. </w:t>
      </w:r>
    </w:p>
    <w:p w14:paraId="37062C15" w14:textId="6D00D809" w:rsidR="00210528" w:rsidRDefault="00210528" w:rsidP="00982739"/>
    <w:p w14:paraId="668197BD" w14:textId="2C3DCFB0" w:rsidR="00210528" w:rsidRDefault="00EF74C8" w:rsidP="00982739">
      <w:r>
        <w:rPr>
          <w:noProof/>
          <w:lang w:eastAsia="en-NZ"/>
        </w:rPr>
        <w:drawing>
          <wp:anchor distT="0" distB="0" distL="114300" distR="114300" simplePos="0" relativeHeight="251698176" behindDoc="0" locked="0" layoutInCell="1" allowOverlap="1" wp14:anchorId="56E9755D" wp14:editId="1F1E5EEE">
            <wp:simplePos x="0" y="0"/>
            <wp:positionH relativeFrom="margin">
              <wp:align>left</wp:align>
            </wp:positionH>
            <wp:positionV relativeFrom="paragraph">
              <wp:posOffset>141696</wp:posOffset>
            </wp:positionV>
            <wp:extent cx="1619250" cy="1619250"/>
            <wp:effectExtent l="0" t="0" r="0" b="0"/>
            <wp:wrapThrough wrapText="bothSides">
              <wp:wrapPolygon edited="0">
                <wp:start x="2287" y="1525"/>
                <wp:lineTo x="1779" y="2287"/>
                <wp:lineTo x="0" y="5336"/>
                <wp:lineTo x="0" y="18296"/>
                <wp:lineTo x="21346" y="18296"/>
                <wp:lineTo x="21346" y="4828"/>
                <wp:lineTo x="17280" y="3812"/>
                <wp:lineTo x="3812" y="1525"/>
                <wp:lineTo x="2287" y="1525"/>
              </wp:wrapPolygon>
            </wp:wrapThrough>
            <wp:docPr id="1526852787" name="Picture 15268527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852787" name="Picture 15268527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621663" cy="1621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505"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230946D2" wp14:editId="0506D8ED">
                <wp:simplePos x="0" y="0"/>
                <wp:positionH relativeFrom="margin">
                  <wp:align>right</wp:align>
                </wp:positionH>
                <wp:positionV relativeFrom="paragraph">
                  <wp:posOffset>300445</wp:posOffset>
                </wp:positionV>
                <wp:extent cx="3599815" cy="1088571"/>
                <wp:effectExtent l="0" t="0" r="635" b="0"/>
                <wp:wrapNone/>
                <wp:docPr id="63015552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8857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B80FB" id="Rectangle 1" o:spid="_x0000_s1026" alt="&quot;&quot;" style="position:absolute;margin-left:232.25pt;margin-top:23.65pt;width:283.45pt;height:85.7pt;z-index:-251435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6827F30B" w14:textId="1A6EEB19" w:rsidR="00210528" w:rsidRDefault="00210528" w:rsidP="00982739">
      <w:r>
        <w:t xml:space="preserve">A </w:t>
      </w:r>
      <w:r w:rsidRPr="00440505">
        <w:rPr>
          <w:b/>
          <w:bCs/>
        </w:rPr>
        <w:t>steering group</w:t>
      </w:r>
      <w:r>
        <w:t xml:space="preserve"> is </w:t>
      </w:r>
      <w:r w:rsidR="00440505">
        <w:t xml:space="preserve">a group of people who are the leaders of a project. </w:t>
      </w:r>
    </w:p>
    <w:p w14:paraId="60B3AE2C" w14:textId="682DC50B" w:rsidR="00C437D0" w:rsidRDefault="00C437D0">
      <w:pPr>
        <w:spacing w:line="240" w:lineRule="auto"/>
        <w:ind w:left="0"/>
      </w:pPr>
      <w:r>
        <w:br w:type="page"/>
      </w:r>
    </w:p>
    <w:p w14:paraId="3EED28E3" w14:textId="29B7806E" w:rsidR="00C437D0" w:rsidRDefault="00C437D0" w:rsidP="00C437D0">
      <w:pPr>
        <w:pStyle w:val="Heading1"/>
      </w:pPr>
      <w:bookmarkStart w:id="11" w:name="_How_to_do"/>
      <w:bookmarkStart w:id="12" w:name="_Toc229386109"/>
      <w:bookmarkEnd w:id="11"/>
      <w:r>
        <w:lastRenderedPageBreak/>
        <w:t>How to do the survey</w:t>
      </w:r>
      <w:bookmarkEnd w:id="12"/>
    </w:p>
    <w:p w14:paraId="1D8FB5D5" w14:textId="46E67123" w:rsidR="00C437D0" w:rsidRDefault="00EB6497" w:rsidP="00C437D0">
      <w:r>
        <w:rPr>
          <w:noProof/>
          <w:lang w:eastAsia="en-NZ"/>
        </w:rPr>
        <w:drawing>
          <wp:anchor distT="0" distB="0" distL="114300" distR="114300" simplePos="0" relativeHeight="251607040" behindDoc="0" locked="0" layoutInCell="1" allowOverlap="1" wp14:anchorId="687C6023" wp14:editId="3CBA3D96">
            <wp:simplePos x="0" y="0"/>
            <wp:positionH relativeFrom="margin">
              <wp:posOffset>-66040</wp:posOffset>
            </wp:positionH>
            <wp:positionV relativeFrom="paragraph">
              <wp:posOffset>379730</wp:posOffset>
            </wp:positionV>
            <wp:extent cx="1341120" cy="1341120"/>
            <wp:effectExtent l="0" t="0" r="0" b="0"/>
            <wp:wrapThrough wrapText="bothSides">
              <wp:wrapPolygon edited="0">
                <wp:start x="2148" y="1534"/>
                <wp:lineTo x="1841" y="11966"/>
                <wp:lineTo x="0" y="16875"/>
                <wp:lineTo x="0" y="19636"/>
                <wp:lineTo x="21170" y="19636"/>
                <wp:lineTo x="21170" y="16875"/>
                <wp:lineTo x="19023" y="11966"/>
                <wp:lineTo x="19023" y="1534"/>
                <wp:lineTo x="2148" y="1534"/>
              </wp:wrapPolygon>
            </wp:wrapThrough>
            <wp:docPr id="1484651474" name="Picture 14846514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651474" name="Picture 14846514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D8326" w14:textId="5B9038F8" w:rsidR="00C437D0" w:rsidRDefault="00C437D0" w:rsidP="00C437D0"/>
    <w:p w14:paraId="574DAA6A" w14:textId="0C544501" w:rsidR="00C437D0" w:rsidRDefault="00C437D0" w:rsidP="00C437D0">
      <w:r>
        <w:t xml:space="preserve">You can do the survey at this </w:t>
      </w:r>
      <w:r w:rsidRPr="0003118F">
        <w:rPr>
          <w:b/>
          <w:bCs/>
        </w:rPr>
        <w:t>website</w:t>
      </w:r>
      <w:r>
        <w:t>:</w:t>
      </w:r>
    </w:p>
    <w:p w14:paraId="04E38E65" w14:textId="3F7983EF" w:rsidR="00C437D0" w:rsidRDefault="00C437D0" w:rsidP="00C437D0"/>
    <w:p w14:paraId="5BAE7F3C" w14:textId="3A959503" w:rsidR="00C437D0" w:rsidRPr="00371BE0" w:rsidRDefault="00371BE0" w:rsidP="00371BE0">
      <w:pPr>
        <w:ind w:left="2552" w:right="-330"/>
        <w:rPr>
          <w:b/>
          <w:bCs/>
        </w:rPr>
      </w:pPr>
      <w:hyperlink r:id="rId78" w:history="1">
        <w:r w:rsidRPr="00371BE0">
          <w:rPr>
            <w:rStyle w:val="Hyperlink"/>
            <w:b/>
            <w:bCs/>
            <w:color w:val="auto"/>
            <w:u w:val="none"/>
          </w:rPr>
          <w:t>https://www.surveymonkey.com/r/KZ6WNYP</w:t>
        </w:r>
      </w:hyperlink>
      <w:r w:rsidRPr="00371BE0">
        <w:rPr>
          <w:b/>
          <w:bCs/>
        </w:rPr>
        <w:t xml:space="preserve"> </w:t>
      </w:r>
      <w:r w:rsidR="00EF74C8" w:rsidRPr="00371BE0">
        <w:rPr>
          <w:b/>
          <w:bCs/>
          <w:noProof/>
          <w:lang w:eastAsia="en-NZ"/>
        </w:rPr>
        <w:drawing>
          <wp:anchor distT="0" distB="0" distL="114300" distR="114300" simplePos="0" relativeHeight="251608064" behindDoc="0" locked="0" layoutInCell="1" allowOverlap="1" wp14:anchorId="19310E81" wp14:editId="2721909A">
            <wp:simplePos x="0" y="0"/>
            <wp:positionH relativeFrom="margin">
              <wp:posOffset>200025</wp:posOffset>
            </wp:positionH>
            <wp:positionV relativeFrom="paragraph">
              <wp:posOffset>295910</wp:posOffset>
            </wp:positionV>
            <wp:extent cx="1046480" cy="1341120"/>
            <wp:effectExtent l="0" t="0" r="1270" b="0"/>
            <wp:wrapThrough wrapText="bothSides">
              <wp:wrapPolygon edited="0">
                <wp:start x="0" y="0"/>
                <wp:lineTo x="0" y="21170"/>
                <wp:lineTo x="21233" y="21170"/>
                <wp:lineTo x="21233" y="0"/>
                <wp:lineTo x="0" y="0"/>
              </wp:wrapPolygon>
            </wp:wrapThrough>
            <wp:docPr id="1529385848" name="Picture 15293858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385848" name="Picture 15293858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04648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C28E5B" w14:textId="483F57FD" w:rsidR="00C437D0" w:rsidRDefault="00C437D0" w:rsidP="00C437D0"/>
    <w:p w14:paraId="058EDDAB" w14:textId="7041279F" w:rsidR="00371BE0" w:rsidRDefault="00371BE0" w:rsidP="00C437D0"/>
    <w:p w14:paraId="2C911EED" w14:textId="6E7A014C" w:rsidR="00C437D0" w:rsidRDefault="00C437D0" w:rsidP="00C437D0">
      <w:r>
        <w:t xml:space="preserve">The survey is </w:t>
      </w:r>
      <w:r w:rsidRPr="00C437D0">
        <w:rPr>
          <w:b/>
          <w:bCs/>
        </w:rPr>
        <w:t>not</w:t>
      </w:r>
      <w:r>
        <w:t xml:space="preserve"> in Easy Read.</w:t>
      </w:r>
    </w:p>
    <w:p w14:paraId="466DA3BA" w14:textId="6E12E40F" w:rsidR="0003118F" w:rsidRDefault="0003118F" w:rsidP="00C437D0"/>
    <w:p w14:paraId="60480C9D" w14:textId="3242ACDA" w:rsidR="0003118F" w:rsidRDefault="00E2291D" w:rsidP="00C437D0">
      <w:r>
        <w:rPr>
          <w:noProof/>
          <w:lang w:eastAsia="en-NZ"/>
        </w:rPr>
        <w:drawing>
          <wp:anchor distT="0" distB="0" distL="114300" distR="114300" simplePos="0" relativeHeight="251611136" behindDoc="0" locked="0" layoutInCell="1" allowOverlap="1" wp14:anchorId="2B0F8EF6" wp14:editId="163D7DB3">
            <wp:simplePos x="0" y="0"/>
            <wp:positionH relativeFrom="margin">
              <wp:posOffset>89535</wp:posOffset>
            </wp:positionH>
            <wp:positionV relativeFrom="paragraph">
              <wp:posOffset>200660</wp:posOffset>
            </wp:positionV>
            <wp:extent cx="1393190" cy="1393190"/>
            <wp:effectExtent l="0" t="0" r="0" b="0"/>
            <wp:wrapThrough wrapText="bothSides">
              <wp:wrapPolygon edited="0">
                <wp:start x="15654" y="886"/>
                <wp:lineTo x="5612" y="2954"/>
                <wp:lineTo x="2363" y="4135"/>
                <wp:lineTo x="2363" y="6202"/>
                <wp:lineTo x="591" y="10042"/>
                <wp:lineTo x="0" y="15654"/>
                <wp:lineTo x="0" y="18607"/>
                <wp:lineTo x="21265" y="18607"/>
                <wp:lineTo x="21265" y="10042"/>
                <wp:lineTo x="18312" y="2954"/>
                <wp:lineTo x="17130" y="886"/>
                <wp:lineTo x="15654" y="886"/>
              </wp:wrapPolygon>
            </wp:wrapThrough>
            <wp:docPr id="834357527" name="Picture 8343575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357527" name="Picture 8343575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393190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1D807E" w14:textId="3C94C47C" w:rsidR="0003118F" w:rsidRDefault="0003118F" w:rsidP="00C437D0">
      <w:r>
        <w:t>You can ask someone to support you to do the survey like a:</w:t>
      </w:r>
    </w:p>
    <w:p w14:paraId="08B3F78B" w14:textId="01A02077" w:rsidR="0003118F" w:rsidRDefault="00A955AD" w:rsidP="0003118F">
      <w:pPr>
        <w:pStyle w:val="Listtoplevel"/>
      </w:pPr>
      <w:r>
        <w:t xml:space="preserve">whānau </w:t>
      </w:r>
      <w:r w:rsidR="0003118F">
        <w:t>/ family member</w:t>
      </w:r>
    </w:p>
    <w:p w14:paraId="190B60FC" w14:textId="6F8D1B3F" w:rsidR="0003118F" w:rsidRDefault="00EF74C8" w:rsidP="0003118F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1610112" behindDoc="0" locked="0" layoutInCell="1" allowOverlap="1" wp14:anchorId="690095CF" wp14:editId="453E936E">
            <wp:simplePos x="0" y="0"/>
            <wp:positionH relativeFrom="margin">
              <wp:posOffset>0</wp:posOffset>
            </wp:positionH>
            <wp:positionV relativeFrom="paragraph">
              <wp:posOffset>36830</wp:posOffset>
            </wp:positionV>
            <wp:extent cx="1576070" cy="1336675"/>
            <wp:effectExtent l="0" t="0" r="0" b="0"/>
            <wp:wrapThrough wrapText="bothSides">
              <wp:wrapPolygon edited="0">
                <wp:start x="6266" y="1847"/>
                <wp:lineTo x="4177" y="3078"/>
                <wp:lineTo x="3655" y="4002"/>
                <wp:lineTo x="3655" y="7388"/>
                <wp:lineTo x="1044" y="9543"/>
                <wp:lineTo x="1044" y="12006"/>
                <wp:lineTo x="6527" y="12314"/>
                <wp:lineTo x="6266" y="18162"/>
                <wp:lineTo x="8616" y="19702"/>
                <wp:lineTo x="9921" y="20317"/>
                <wp:lineTo x="19581" y="20317"/>
                <wp:lineTo x="20886" y="16623"/>
                <wp:lineTo x="19581" y="13853"/>
                <wp:lineTo x="18276" y="12314"/>
                <wp:lineTo x="19842" y="8619"/>
                <wp:lineTo x="19320" y="7388"/>
                <wp:lineTo x="16187" y="7388"/>
                <wp:lineTo x="16448" y="5541"/>
                <wp:lineTo x="13837" y="2771"/>
                <wp:lineTo x="10965" y="1847"/>
                <wp:lineTo x="6266" y="1847"/>
              </wp:wrapPolygon>
            </wp:wrapThrough>
            <wp:docPr id="1481720143" name="Picture 14817201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20143" name="Picture 14817201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57607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118F">
        <w:t xml:space="preserve">friend </w:t>
      </w:r>
    </w:p>
    <w:p w14:paraId="1E3616BB" w14:textId="5843FA8E" w:rsidR="0003118F" w:rsidRDefault="0003118F" w:rsidP="0003118F">
      <w:pPr>
        <w:pStyle w:val="Listtoplevel"/>
      </w:pPr>
      <w:r>
        <w:t xml:space="preserve">support worker. </w:t>
      </w:r>
    </w:p>
    <w:p w14:paraId="0F9458F0" w14:textId="14F41B22" w:rsidR="00E2291D" w:rsidRDefault="00E2291D" w:rsidP="00E2291D">
      <w:pPr>
        <w:pStyle w:val="Listtoplevel"/>
        <w:numPr>
          <w:ilvl w:val="0"/>
          <w:numId w:val="0"/>
        </w:numPr>
        <w:ind w:left="4253"/>
      </w:pPr>
      <w:r>
        <mc:AlternateContent>
          <mc:Choice Requires="wpg">
            <w:drawing>
              <wp:anchor distT="0" distB="0" distL="114300" distR="114300" simplePos="0" relativeHeight="251618304" behindDoc="0" locked="0" layoutInCell="1" allowOverlap="1" wp14:anchorId="5FD4917B" wp14:editId="65E7827A">
                <wp:simplePos x="0" y="0"/>
                <wp:positionH relativeFrom="column">
                  <wp:posOffset>335915</wp:posOffset>
                </wp:positionH>
                <wp:positionV relativeFrom="paragraph">
                  <wp:posOffset>375285</wp:posOffset>
                </wp:positionV>
                <wp:extent cx="1148715" cy="1288415"/>
                <wp:effectExtent l="0" t="0" r="0" b="6985"/>
                <wp:wrapNone/>
                <wp:docPr id="692383817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8715" cy="1288415"/>
                          <a:chOff x="0" y="0"/>
                          <a:chExt cx="1148715" cy="1288415"/>
                        </a:xfrm>
                      </wpg:grpSpPr>
                      <pic:pic xmlns:pic="http://schemas.openxmlformats.org/drawingml/2006/picture">
                        <pic:nvPicPr>
                          <pic:cNvPr id="1746247927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715" cy="1288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906200" name="Oval 22"/>
                        <wps:cNvSpPr/>
                        <wps:spPr>
                          <a:xfrm>
                            <a:off x="537210" y="902970"/>
                            <a:ext cx="137160" cy="114300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FAC5A9" id="Group 23" o:spid="_x0000_s1026" style="position:absolute;margin-left:26.45pt;margin-top:29.55pt;width:90.45pt;height:101.45pt;z-index:251671552" coordsize="11487,1288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Fv0t/wAFP+9e/daPA9Gqpv8AgPB/yxi/6EX2weJ6WjgOtYP/AIV6f9uc&#10;t4f+J+6N/wDd5kfeut9fL59+691//9Iw/wDwiJ/7JJ+a/wD4sXsr/wB9pTe/de63V9x/8e/m/wDt&#10;VV//ALjS+9r8Q+3qj/A32dFr9v8ASX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KDaf8Ax8mH/wCov/rjL703wnqy/Gv29GO9sdK+tX3/AIV6f9uct4f+J+6N/wDd5kffuvdf&#10;L59+691//9Iw/wDwiJ/7JJ+a/wD4sXsr/wB9pTe/de63cffuvdFhy3/F1yn/AGsa7/3Kl9vjgOkj&#10;fEem/wB76r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Sg2n/AMfJh/8AqL/64y+9N8J6svxr9vRjvbHSvrV9/wCFen/bnLeH/ifu&#10;jf8A3eZH37r3Xy+ffuvdf//TMP8A8Iif+ySfmv8A+LF7K/8AfaU3v3Xut3H37r3RYct/xdcp/wBr&#10;Gu/9ypfb44DpI3xHpv8Ae+q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oNp/wDHyYf/AKi/+uMvvTfCerL8a/b0Y72x0r61ff8A&#10;hXp/25y3h/4n7o3/AN3mR9+6918vn37r3X//1DD/APCIn/skn5r/APixeyv/AH2lN7917rdx9+69&#10;0WHLf8XXKf8Aaxrv/cqX2+OA6SN8R6b/AHvqv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KDaf8Ax8mH/wCov/rjL703wnqy/Gv2&#10;9GO9sdK+tX3/AIV6f9uct4f+J+6N/wDd5kffuvdfL59+691//9Uw/wDwiJ/7JJ+a/wD4sXsr/wB9&#10;pTe/de63cffuvdFhy3/F1yn/AGsa7/3Kl9vjgOkjfEem/wB76r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Sg2n/AMfJh/8AqL/6&#10;4y+9N8J6svxr9vRjvbHSvrV9/wCFen/bnLeH/ifujf8A3eZH37r3Xy+ffuvdf//WMP8A8Iif+ySf&#10;mv8A+LF7K/8AfaU3v3Xut3H37r3RYct/xdcp/wBrGu/9ypfb44DpI3xHpv8Ae+q9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oNp&#10;/wDHyYf/AKi/+uMvvTfCerL8a/b0Y72x0r61ff8AhXp/25y3h/4n7o3/AN3mR9+6918vn37r3X//&#10;1zD/APCIn/skn5r/APixeyv/AH2lN7917rdx9+690WHLf8XXKf8Aaxrv/cqX2+OA6SN8R6b/AHvq&#10;v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avv/AAr0&#10;/wC3OW8P/E/dG/8Au8yPv3Xuvl8+/de6/9Iw/wDwiJ/7JJ+a/wD4sXsr/wB9pTe/de63cf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r7/wAK9P8AtzlvD/xP3Rv/ALvMj7917r5fPv3Xuv/TMP8A&#10;8Iif+ySfmv8A+LF7K/8AfaU3v3Xut3H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q+/8ACvT/&#10;ALc5bw/8T90b/wC7zI+/de6+Xz7917r/1DD/APCIn/skn5r/APixeyv/AH2lN7917rdx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avv/AAr0/wC3OW8P/E/dG/8Au8yPv3Xuvl8+/de6/9Uw/wDw&#10;iJ/7JJ+a/wD4sXsr/wB9pTe/de63cf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r7/wAK9P8A&#10;tzlvD/xP3Rv/ALvMj7917r5fPv3Xuv/WMP8A8Iif+ySfmv8A+LF7K/8AfaU3v3Xut3H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avv/AAr0/wC3OW8P/E/dG/8Au8yPv3Xuvl8+/de6&#10;/9Yw/wDwiJ/7JJ+a/wD4sXsr/wB9pTe/de63cf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r7/wr0/7c&#10;5bw/8T90b/7vMj7917r5fPv3Xuv/1TD/APCIn/skn5r/APixeyv/AH2lN7917rdx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avv/AAr0/wC3OW8P/E/dG/8Au8yPv3Xuvl8+/de6/9Yw/wDwiJ/7&#10;JJ+a/wD4sXsr/wB9pTe/de63cf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q+/8ACvT/ALc5bw/8T90b/wC7zI+/de6+Xz7917r/1TD/APCIn/skn5r/&#10;APixeyv/AH2lN7917rdx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vv/AAr0/wC3OW8P/E/d&#10;G/8Au8yPv3Xuvl8+/de6/9Yw/wDwiJ/7JJ+a/wD4sXsr/wB9pTe/de63cf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avv/AAr0/wC3OW8P/E/dG/8A&#10;u8yPv3Xuvl8+/de6/9Uw/wDwiJ/7JJ+a/wD4sXsr/wB9pTe/de63cf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r7/wAK9P8AtzlvD/xP3Rv/ALvMj7917r5fPv3Xuv/WMP8A8Iif+ySfmv8A+LF7&#10;K/8AfaU3v3Xut3H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V9/4V6f&#10;9uct4f8Aifujf/d5kffuvdfL59+691//1DD/APCIn/skn5r/APixeyv/AH2lN7917rdx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avv/AAr0/wC3OW8P/E/dG/8Au8yPv3Xuvl8+/de6/9Uw/wDw&#10;iJ/7JJ+a/wD4sXsr/wB9pTe/de63cf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r7/wAK9P8A&#10;tzlvD/xP3Rv/ALvMj7917r5fPv3Xuv/WMP8A8Iif+ySfmv8A+LF7K/8AfaU3v3Xut3H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q+/8ACvT/ALc5bw/8T90b/wC7zI+/de6+Xz7917r/1zD/APCI&#10;n/skn5r/APixeyv/AH2lN7917rdx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avv/AAr0/wC3&#10;OW8P/E/dG/8Au8yPv3Xuvl8+/de6/9Aw/wDwiJ/7JJ+a/wD4sXsr/wB9pTe/de63cf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Wr7/wAK9P8AtzlvD/xP3Rv/ALvMj7917r5fPv3Xuv/RMP8A8Iif&#10;+ySfmv8A+LF7K/8AfaU3v3Xut3H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">
                <v:shape id="Picture 21" o:spid="_x0000_s1027" type="#_x0000_t75" style="position:absolute;width:11487;height:12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">
                  <v:imagedata r:id="rId87" o:title=""/>
                </v:shape>
                <v:oval id="Oval 22" o:spid="_x0000_s1028" style="position:absolute;left:5372;top:9029;width:1371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" filled="f" strokecolor="#e00" strokeweight="2.25pt">
                  <v:stroke joinstyle="miter"/>
                </v:oval>
              </v:group>
            </w:pict>
          </mc:Fallback>
        </mc:AlternateContent>
      </w:r>
    </w:p>
    <w:p w14:paraId="79CDE2BB" w14:textId="1CDD49D5" w:rsidR="00B921E9" w:rsidRDefault="00EB6497" w:rsidP="00E2291D">
      <w:pPr>
        <w:pStyle w:val="Listtoplevel"/>
        <w:numPr>
          <w:ilvl w:val="0"/>
          <w:numId w:val="0"/>
        </w:numPr>
        <w:ind w:left="4253" w:hanging="567"/>
      </w:pPr>
      <w:r>
        <mc:AlternateContent>
          <mc:Choice Requires="wps">
            <w:drawing>
              <wp:anchor distT="0" distB="0" distL="114300" distR="114300" simplePos="0" relativeHeight="251622400" behindDoc="1" locked="0" layoutInCell="1" allowOverlap="1" wp14:anchorId="60B819B4" wp14:editId="01C8482A">
                <wp:simplePos x="0" y="0"/>
                <wp:positionH relativeFrom="margin">
                  <wp:posOffset>2190750</wp:posOffset>
                </wp:positionH>
                <wp:positionV relativeFrom="paragraph">
                  <wp:posOffset>116205</wp:posOffset>
                </wp:positionV>
                <wp:extent cx="3599815" cy="617220"/>
                <wp:effectExtent l="0" t="0" r="635" b="0"/>
                <wp:wrapNone/>
                <wp:docPr id="84353566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6172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FFCB85" id="Rectangle 1" o:spid="_x0000_s1026" alt="&quot;&quot;" style="position:absolute;margin-left:172.5pt;margin-top:9.15pt;width:283.45pt;height:48.6pt;z-index:-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" fillcolor="#fff2cc [663]" stroked="f" strokeweight="1pt">
                <w10:wrap anchorx="margin"/>
              </v:rect>
            </w:pict>
          </mc:Fallback>
        </mc:AlternateContent>
      </w:r>
      <w:r w:rsidR="00E2291D">
        <w:t xml:space="preserve">The survey closes on </w:t>
      </w:r>
      <w:r w:rsidR="00E2291D" w:rsidRPr="00E2291D">
        <w:rPr>
          <w:b/>
          <w:bCs/>
        </w:rPr>
        <w:t>18 June 2026</w:t>
      </w:r>
      <w:r w:rsidR="00E2291D">
        <w:t>.</w:t>
      </w:r>
    </w:p>
    <w:p w14:paraId="6780D1D1" w14:textId="317C9751" w:rsidR="00B921E9" w:rsidRDefault="00B921E9" w:rsidP="00EB6497">
      <w:pPr>
        <w:tabs>
          <w:tab w:val="center" w:pos="4513"/>
        </w:tabs>
        <w:spacing w:line="240" w:lineRule="auto"/>
        <w:ind w:left="0"/>
        <w:rPr>
          <w:rFonts w:eastAsiaTheme="minorHAnsi"/>
          <w:noProof/>
          <w:szCs w:val="22"/>
          <w:lang w:val="en-GB"/>
        </w:rPr>
      </w:pPr>
      <w:r>
        <w:br w:type="page"/>
      </w:r>
    </w:p>
    <w:p w14:paraId="299F1D7B" w14:textId="7091C3A9" w:rsidR="00D519FA" w:rsidRDefault="00D519FA" w:rsidP="00D519FA">
      <w:pPr>
        <w:pStyle w:val="Heading1"/>
      </w:pPr>
      <w:r>
        <w:lastRenderedPageBreak/>
        <w:t>Where to find more information</w:t>
      </w:r>
    </w:p>
    <w:p w14:paraId="5EB3D654" w14:textId="77777777" w:rsidR="00BF6B6B" w:rsidRDefault="00BF6B6B" w:rsidP="00BF6B6B">
      <w:pPr>
        <w:pStyle w:val="Listtoplevel"/>
        <w:numPr>
          <w:ilvl w:val="0"/>
          <w:numId w:val="0"/>
        </w:numPr>
        <w:spacing w:before="0"/>
        <w:ind w:left="4253" w:hanging="567"/>
      </w:pPr>
    </w:p>
    <w:p w14:paraId="41DDD0E9" w14:textId="3BDD644D" w:rsidR="00BF6B6B" w:rsidRDefault="00EB6497" w:rsidP="00BF6B6B">
      <w:pPr>
        <w:pStyle w:val="Listtoplevel"/>
        <w:numPr>
          <w:ilvl w:val="0"/>
          <w:numId w:val="0"/>
        </w:numPr>
        <w:spacing w:before="0"/>
        <w:ind w:left="4253" w:hanging="567"/>
      </w:pPr>
      <w:r>
        <w:rPr>
          <w:lang w:eastAsia="en-NZ"/>
        </w:rPr>
        <w:drawing>
          <wp:anchor distT="0" distB="0" distL="114300" distR="114300" simplePos="0" relativeHeight="251619328" behindDoc="0" locked="0" layoutInCell="1" allowOverlap="1" wp14:anchorId="1D7269B9" wp14:editId="1ADBED76">
            <wp:simplePos x="0" y="0"/>
            <wp:positionH relativeFrom="margin">
              <wp:posOffset>152400</wp:posOffset>
            </wp:positionH>
            <wp:positionV relativeFrom="paragraph">
              <wp:posOffset>273685</wp:posOffset>
            </wp:positionV>
            <wp:extent cx="1341120" cy="1341120"/>
            <wp:effectExtent l="0" t="0" r="0" b="0"/>
            <wp:wrapThrough wrapText="bothSides">
              <wp:wrapPolygon edited="0">
                <wp:start x="2148" y="1534"/>
                <wp:lineTo x="1841" y="11966"/>
                <wp:lineTo x="0" y="16875"/>
                <wp:lineTo x="0" y="19636"/>
                <wp:lineTo x="21170" y="19636"/>
                <wp:lineTo x="21170" y="16875"/>
                <wp:lineTo x="19023" y="11966"/>
                <wp:lineTo x="19023" y="1534"/>
                <wp:lineTo x="2148" y="1534"/>
              </wp:wrapPolygon>
            </wp:wrapThrough>
            <wp:docPr id="1316259085" name="Picture 13162590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651474" name="Picture 14846514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A2CBC" w14:textId="601C61B6" w:rsidR="003A33ED" w:rsidRDefault="00D519FA" w:rsidP="00522263">
      <w:pPr>
        <w:pStyle w:val="Listtoplevel"/>
        <w:numPr>
          <w:ilvl w:val="0"/>
          <w:numId w:val="0"/>
        </w:numPr>
        <w:spacing w:before="0"/>
        <w:ind w:left="3686"/>
      </w:pPr>
      <w:r>
        <w:t xml:space="preserve">You can find more information about </w:t>
      </w:r>
      <w:r w:rsidR="00522263">
        <w:t>Finding Common Ground at:</w:t>
      </w:r>
    </w:p>
    <w:p w14:paraId="544087A5" w14:textId="77777777" w:rsidR="00522263" w:rsidRDefault="00522263" w:rsidP="00BF6B6B">
      <w:pPr>
        <w:pStyle w:val="Listtoplevel"/>
        <w:numPr>
          <w:ilvl w:val="0"/>
          <w:numId w:val="0"/>
        </w:numPr>
        <w:spacing w:before="0"/>
        <w:ind w:left="4253" w:hanging="567"/>
      </w:pPr>
    </w:p>
    <w:p w14:paraId="7E730D1D" w14:textId="77777777" w:rsidR="00522263" w:rsidRDefault="00522263" w:rsidP="00522263">
      <w:hyperlink r:id="rId88" w:history="1">
        <w:r w:rsidRPr="002B1314">
          <w:rPr>
            <w:rStyle w:val="Hyperlink"/>
            <w:b/>
            <w:bCs/>
            <w:color w:val="000000" w:themeColor="text1"/>
            <w:u w:val="none"/>
          </w:rPr>
          <w:t>www.dpa.org.nz/dpa-projects/</w:t>
        </w:r>
        <w:r w:rsidRPr="002B1314">
          <w:rPr>
            <w:rStyle w:val="Hyperlink"/>
            <w:b/>
            <w:bCs/>
            <w:color w:val="000000" w:themeColor="text1"/>
            <w:u w:val="none"/>
          </w:rPr>
          <w:br/>
          <w:t>finding-common-ground/</w:t>
        </w:r>
      </w:hyperlink>
    </w:p>
    <w:p w14:paraId="72AE12C9" w14:textId="77777777" w:rsidR="00522263" w:rsidRDefault="00522263" w:rsidP="00522263"/>
    <w:p w14:paraId="5861AEB7" w14:textId="1E965B7E" w:rsidR="00522263" w:rsidRDefault="00EB6497" w:rsidP="00522263">
      <w:r>
        <w:rPr>
          <w:noProof/>
        </w:rPr>
        <w:drawing>
          <wp:anchor distT="0" distB="0" distL="114300" distR="114300" simplePos="0" relativeHeight="251620352" behindDoc="0" locked="0" layoutInCell="1" allowOverlap="1" wp14:anchorId="4F452841" wp14:editId="220A4696">
            <wp:simplePos x="0" y="0"/>
            <wp:positionH relativeFrom="column">
              <wp:posOffset>-133350</wp:posOffset>
            </wp:positionH>
            <wp:positionV relativeFrom="paragraph">
              <wp:posOffset>403225</wp:posOffset>
            </wp:positionV>
            <wp:extent cx="1911100" cy="1271019"/>
            <wp:effectExtent l="0" t="0" r="0" b="5715"/>
            <wp:wrapNone/>
            <wp:docPr id="86163037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630379" name="Picture 861630379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911100" cy="1271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FD4A3" w14:textId="590AC68F" w:rsidR="00522263" w:rsidRDefault="00522263" w:rsidP="00522263">
      <w:r>
        <w:t>You can sign up to get updates about this project at:</w:t>
      </w:r>
    </w:p>
    <w:p w14:paraId="0ECCD2C8" w14:textId="4B0F21F4" w:rsidR="00522263" w:rsidRDefault="00522263" w:rsidP="00522263"/>
    <w:p w14:paraId="51FE1325" w14:textId="0DAD3E8E" w:rsidR="00522263" w:rsidRPr="00635F8D" w:rsidRDefault="00635F8D" w:rsidP="00522263">
      <w:pPr>
        <w:rPr>
          <w:b/>
          <w:bCs/>
        </w:rPr>
      </w:pPr>
      <w:hyperlink r:id="rId90" w:history="1">
        <w:r w:rsidR="00EB6497" w:rsidRPr="00635F8D">
          <w:rPr>
            <w:rStyle w:val="Hyperlink"/>
            <w:b/>
            <w:bCs/>
            <w:color w:val="auto"/>
            <w:u w:val="none"/>
          </w:rPr>
          <w:t>www.dpa.org.nz/dpa-projects/finding-common-ground/register-your-interest/</w:t>
        </w:r>
      </w:hyperlink>
    </w:p>
    <w:p w14:paraId="10FD990D" w14:textId="58D35F18" w:rsidR="00522263" w:rsidRDefault="00522263" w:rsidP="00BF6B6B">
      <w:pPr>
        <w:pStyle w:val="Listtoplevel"/>
        <w:numPr>
          <w:ilvl w:val="0"/>
          <w:numId w:val="0"/>
        </w:numPr>
        <w:spacing w:before="0"/>
        <w:ind w:left="4253" w:hanging="567"/>
      </w:pPr>
    </w:p>
    <w:p w14:paraId="17A62BF0" w14:textId="5CF6B969" w:rsidR="00090942" w:rsidRPr="00E02C06" w:rsidRDefault="0064667B" w:rsidP="00BF6B6B">
      <w:pPr>
        <w:ind w:left="0"/>
      </w:pPr>
      <w:r>
        <w:br w:type="page"/>
      </w:r>
      <w:bookmarkStart w:id="13" w:name="_Hlk53559738"/>
    </w:p>
    <w:bookmarkEnd w:id="13"/>
    <w:p w14:paraId="5CF067B5" w14:textId="0033CCC9" w:rsidR="00316DBA" w:rsidRPr="00316DBA" w:rsidRDefault="0003118F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629568" behindDoc="0" locked="0" layoutInCell="1" allowOverlap="1" wp14:anchorId="3FCEC425" wp14:editId="2AF02288">
            <wp:simplePos x="0" y="0"/>
            <wp:positionH relativeFrom="margin">
              <wp:align>left</wp:align>
            </wp:positionH>
            <wp:positionV relativeFrom="paragraph">
              <wp:posOffset>5262</wp:posOffset>
            </wp:positionV>
            <wp:extent cx="1227909" cy="823619"/>
            <wp:effectExtent l="0" t="0" r="0" b="0"/>
            <wp:wrapNone/>
            <wp:docPr id="42" name="Picture 42" descr="Disabled Persons Assembly New Zealand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Disabled Persons Assembly New Zealand logo. 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7909" cy="823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628544" behindDoc="1" locked="0" layoutInCell="1" allowOverlap="1" wp14:anchorId="4CE3D44A" wp14:editId="7D0B05F2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23C91C" id="Rectangle: Rounded Corners 24" o:spid="_x0000_s1026" alt="&quot;&quot;" style="position:absolute;margin-left:-27pt;margin-top:-21pt;width:490.9pt;height:660.75pt;z-index:-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="000F49DA" w:rsidRPr="000F49DA">
        <w:rPr>
          <w:rFonts w:eastAsia="Times New Roman" w:cs="Arial"/>
          <w:sz w:val="28"/>
          <w:szCs w:val="28"/>
          <w:lang w:eastAsia="en-NZ"/>
        </w:rPr>
        <w:t>the Disabled Persons Assembly.</w:t>
      </w:r>
    </w:p>
    <w:p w14:paraId="0DC77C9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3902C38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31616" behindDoc="0" locked="0" layoutInCell="1" allowOverlap="1" wp14:anchorId="283A8C0B" wp14:editId="3E901199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3A131D3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30592" behindDoc="0" locked="0" layoutInCell="1" allowOverlap="1" wp14:anchorId="59B5F161" wp14:editId="59697A92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5337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01A3CCE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627520" behindDoc="0" locked="0" layoutInCell="1" allowOverlap="1" wp14:anchorId="1739B868" wp14:editId="1C1F6FA6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757C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42EF8C84" w14:textId="77777777" w:rsidR="00316DBA" w:rsidRPr="00316DBA" w:rsidRDefault="00665C70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noProof/>
          <w:sz w:val="28"/>
          <w:szCs w:val="28"/>
          <w:lang w:eastAsia="en-NZ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4E915DDB" wp14:editId="45487448">
                <wp:simplePos x="0" y="0"/>
                <wp:positionH relativeFrom="column">
                  <wp:posOffset>-76200</wp:posOffset>
                </wp:positionH>
                <wp:positionV relativeFrom="paragraph">
                  <wp:posOffset>306705</wp:posOffset>
                </wp:positionV>
                <wp:extent cx="1676400" cy="457200"/>
                <wp:effectExtent l="0" t="0" r="0" b="0"/>
                <wp:wrapNone/>
                <wp:docPr id="1379479217" name="Group 3" descr="Photosymbols logo with a Professional Licence number 410887559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457200"/>
                          <a:chOff x="0" y="0"/>
                          <a:chExt cx="1676400" cy="457200"/>
                        </a:xfrm>
                      </wpg:grpSpPr>
                      <pic:pic xmlns:pic="http://schemas.openxmlformats.org/drawingml/2006/picture">
                        <pic:nvPicPr>
                          <pic:cNvPr id="1110034175" name="Picture 1" descr="Photosymbols logo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99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50440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" y="352425"/>
                            <a:ext cx="1218565" cy="104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314B91" id="Group 3" o:spid="_x0000_s1026" alt="Photosymbols logo with a Professional Licence number 410887559." style="position:absolute;margin-left:-6pt;margin-top:24.15pt;width:132pt;height:36pt;z-index:251831296" coordsize="16764,4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">
                <v:shape id="Picture 1" o:spid="_x0000_s1027" type="#_x0000_t75" alt="Photosymbols logo" style="position:absolute;width:16764;height:2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">
                  <v:imagedata r:id="rId97" o:title="Photosymbols logo"/>
                </v:shape>
                <v:shape id="Picture 2" o:spid="_x0000_s1028" type="#_x0000_t75" style="position:absolute;left:2286;top:3524;width:12185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">
                  <v:imagedata r:id="rId98" o:title="" croptop=".65625"/>
                </v:shape>
              </v:group>
            </w:pict>
          </mc:Fallback>
        </mc:AlternateContent>
      </w:r>
    </w:p>
    <w:p w14:paraId="7AEE88C3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2C019581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53D148A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32640" behindDoc="1" locked="0" layoutInCell="1" allowOverlap="1" wp14:anchorId="74032758" wp14:editId="37FFFD43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1EDD4A39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A75237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6ADEF70E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06B8B7F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635712" behindDoc="0" locked="0" layoutInCell="1" allowOverlap="1" wp14:anchorId="76818FB5" wp14:editId="6F5259B5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77765D8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633664" behindDoc="0" locked="0" layoutInCell="1" allowOverlap="1" wp14:anchorId="4E13108D" wp14:editId="72A3D5A5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E622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5E392E4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52B1B3D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064CE24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E906BF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34688" behindDoc="0" locked="0" layoutInCell="1" allowOverlap="1" wp14:anchorId="5691A00C" wp14:editId="124800C6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158BD8B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105144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2AE8E6E7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43EEFB58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422D2720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03"/>
      <w:footerReference w:type="default" r:id="rId104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A59498" w14:textId="77777777" w:rsidR="00967FBA" w:rsidRDefault="00967FBA">
      <w:pPr>
        <w:spacing w:line="240" w:lineRule="auto"/>
      </w:pPr>
      <w:r>
        <w:separator/>
      </w:r>
    </w:p>
  </w:endnote>
  <w:endnote w:type="continuationSeparator" w:id="0">
    <w:p w14:paraId="1D2147B3" w14:textId="77777777" w:rsidR="00967FBA" w:rsidRDefault="00967FB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7144A32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06F3FB2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3A24480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432AB4D9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6280C5A" w14:textId="77777777" w:rsidR="00967FBA" w:rsidRDefault="00967FBA">
      <w:pPr>
        <w:spacing w:line="240" w:lineRule="auto"/>
      </w:pPr>
      <w:r>
        <w:separator/>
      </w:r>
    </w:p>
  </w:footnote>
  <w:footnote w:type="continuationSeparator" w:id="0">
    <w:p w14:paraId="19A9A214" w14:textId="77777777" w:rsidR="00967FBA" w:rsidRDefault="00967FB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0055EF"/>
    <w:rsid w:val="000013CC"/>
    <w:rsid w:val="00002417"/>
    <w:rsid w:val="000055EF"/>
    <w:rsid w:val="00005DB6"/>
    <w:rsid w:val="000064D1"/>
    <w:rsid w:val="000064D2"/>
    <w:rsid w:val="000227B4"/>
    <w:rsid w:val="0003092A"/>
    <w:rsid w:val="0003118F"/>
    <w:rsid w:val="0004557B"/>
    <w:rsid w:val="0005264C"/>
    <w:rsid w:val="00066D8C"/>
    <w:rsid w:val="00070237"/>
    <w:rsid w:val="00085E05"/>
    <w:rsid w:val="0009079F"/>
    <w:rsid w:val="00090942"/>
    <w:rsid w:val="000A3C46"/>
    <w:rsid w:val="000A5AED"/>
    <w:rsid w:val="000C706C"/>
    <w:rsid w:val="000D2B45"/>
    <w:rsid w:val="000F49DA"/>
    <w:rsid w:val="00104F7F"/>
    <w:rsid w:val="00122416"/>
    <w:rsid w:val="00124EA8"/>
    <w:rsid w:val="00127E6F"/>
    <w:rsid w:val="0016519C"/>
    <w:rsid w:val="001754F4"/>
    <w:rsid w:val="001942F1"/>
    <w:rsid w:val="0019436E"/>
    <w:rsid w:val="00195ACB"/>
    <w:rsid w:val="001B4DD5"/>
    <w:rsid w:val="001D223E"/>
    <w:rsid w:val="001E3429"/>
    <w:rsid w:val="00201791"/>
    <w:rsid w:val="00210528"/>
    <w:rsid w:val="00226C0D"/>
    <w:rsid w:val="00226F54"/>
    <w:rsid w:val="0023209A"/>
    <w:rsid w:val="0025404B"/>
    <w:rsid w:val="00257D60"/>
    <w:rsid w:val="002619CE"/>
    <w:rsid w:val="00261BF8"/>
    <w:rsid w:val="00266B9F"/>
    <w:rsid w:val="00284D0D"/>
    <w:rsid w:val="002B1314"/>
    <w:rsid w:val="002C035D"/>
    <w:rsid w:val="002C34B1"/>
    <w:rsid w:val="0031025D"/>
    <w:rsid w:val="00312152"/>
    <w:rsid w:val="00315307"/>
    <w:rsid w:val="00316DBA"/>
    <w:rsid w:val="00323EB3"/>
    <w:rsid w:val="00325885"/>
    <w:rsid w:val="0034444E"/>
    <w:rsid w:val="003631C1"/>
    <w:rsid w:val="00364C8F"/>
    <w:rsid w:val="00371BE0"/>
    <w:rsid w:val="00371C85"/>
    <w:rsid w:val="00381A35"/>
    <w:rsid w:val="003831EB"/>
    <w:rsid w:val="003978A7"/>
    <w:rsid w:val="003A33ED"/>
    <w:rsid w:val="003B063A"/>
    <w:rsid w:val="003D631D"/>
    <w:rsid w:val="003F07F7"/>
    <w:rsid w:val="003F5628"/>
    <w:rsid w:val="004002D2"/>
    <w:rsid w:val="00426BE4"/>
    <w:rsid w:val="0042719F"/>
    <w:rsid w:val="00440505"/>
    <w:rsid w:val="004535B5"/>
    <w:rsid w:val="004567B0"/>
    <w:rsid w:val="00485F19"/>
    <w:rsid w:val="004F56C0"/>
    <w:rsid w:val="00503AD5"/>
    <w:rsid w:val="00510007"/>
    <w:rsid w:val="00522263"/>
    <w:rsid w:val="00522E5E"/>
    <w:rsid w:val="00570380"/>
    <w:rsid w:val="00571D14"/>
    <w:rsid w:val="00577D24"/>
    <w:rsid w:val="005921AD"/>
    <w:rsid w:val="00597CE7"/>
    <w:rsid w:val="005E17F9"/>
    <w:rsid w:val="005E49B6"/>
    <w:rsid w:val="0060011B"/>
    <w:rsid w:val="00621884"/>
    <w:rsid w:val="006359E7"/>
    <w:rsid w:val="00635F8D"/>
    <w:rsid w:val="0064667B"/>
    <w:rsid w:val="00662A7B"/>
    <w:rsid w:val="00665C70"/>
    <w:rsid w:val="00683296"/>
    <w:rsid w:val="006A65F5"/>
    <w:rsid w:val="006B45FC"/>
    <w:rsid w:val="006C5C26"/>
    <w:rsid w:val="006D12ED"/>
    <w:rsid w:val="006E050D"/>
    <w:rsid w:val="007012DC"/>
    <w:rsid w:val="00705CA3"/>
    <w:rsid w:val="00734C63"/>
    <w:rsid w:val="00736E4E"/>
    <w:rsid w:val="00760DC8"/>
    <w:rsid w:val="00763D1F"/>
    <w:rsid w:val="007829EC"/>
    <w:rsid w:val="007934A1"/>
    <w:rsid w:val="007B05F3"/>
    <w:rsid w:val="007C7764"/>
    <w:rsid w:val="007E57DF"/>
    <w:rsid w:val="007E7233"/>
    <w:rsid w:val="007F1FC7"/>
    <w:rsid w:val="00804BCD"/>
    <w:rsid w:val="00840E1C"/>
    <w:rsid w:val="00863D53"/>
    <w:rsid w:val="00877A29"/>
    <w:rsid w:val="008848CB"/>
    <w:rsid w:val="00887F23"/>
    <w:rsid w:val="008D437D"/>
    <w:rsid w:val="009411B0"/>
    <w:rsid w:val="0094516C"/>
    <w:rsid w:val="0096679D"/>
    <w:rsid w:val="00967FBA"/>
    <w:rsid w:val="00974E0B"/>
    <w:rsid w:val="0098180B"/>
    <w:rsid w:val="00982739"/>
    <w:rsid w:val="00994C5A"/>
    <w:rsid w:val="009B413F"/>
    <w:rsid w:val="009E16D4"/>
    <w:rsid w:val="009E178F"/>
    <w:rsid w:val="009E1B64"/>
    <w:rsid w:val="009F1DDC"/>
    <w:rsid w:val="009F55EB"/>
    <w:rsid w:val="00A10B0F"/>
    <w:rsid w:val="00A12915"/>
    <w:rsid w:val="00A1608E"/>
    <w:rsid w:val="00A16CD6"/>
    <w:rsid w:val="00A23A83"/>
    <w:rsid w:val="00A26181"/>
    <w:rsid w:val="00A2743A"/>
    <w:rsid w:val="00A376A4"/>
    <w:rsid w:val="00A67570"/>
    <w:rsid w:val="00A955AD"/>
    <w:rsid w:val="00AB4E77"/>
    <w:rsid w:val="00B04597"/>
    <w:rsid w:val="00B10577"/>
    <w:rsid w:val="00B1074D"/>
    <w:rsid w:val="00B357A7"/>
    <w:rsid w:val="00B50B0B"/>
    <w:rsid w:val="00B65F68"/>
    <w:rsid w:val="00B77621"/>
    <w:rsid w:val="00B81A2E"/>
    <w:rsid w:val="00B83387"/>
    <w:rsid w:val="00B913EE"/>
    <w:rsid w:val="00B921E9"/>
    <w:rsid w:val="00BB7148"/>
    <w:rsid w:val="00BC6BDA"/>
    <w:rsid w:val="00BC7E04"/>
    <w:rsid w:val="00BD34B6"/>
    <w:rsid w:val="00BF5DDC"/>
    <w:rsid w:val="00BF6B6B"/>
    <w:rsid w:val="00C200AE"/>
    <w:rsid w:val="00C214FE"/>
    <w:rsid w:val="00C27F4B"/>
    <w:rsid w:val="00C326F3"/>
    <w:rsid w:val="00C370A2"/>
    <w:rsid w:val="00C437D0"/>
    <w:rsid w:val="00C618BE"/>
    <w:rsid w:val="00CB1B11"/>
    <w:rsid w:val="00CB388B"/>
    <w:rsid w:val="00CC747F"/>
    <w:rsid w:val="00D37856"/>
    <w:rsid w:val="00D519FA"/>
    <w:rsid w:val="00D55811"/>
    <w:rsid w:val="00D55DEA"/>
    <w:rsid w:val="00D652D9"/>
    <w:rsid w:val="00D67451"/>
    <w:rsid w:val="00D74E4D"/>
    <w:rsid w:val="00D75495"/>
    <w:rsid w:val="00D852B6"/>
    <w:rsid w:val="00D925C7"/>
    <w:rsid w:val="00D95D45"/>
    <w:rsid w:val="00DC5D2A"/>
    <w:rsid w:val="00DF2E18"/>
    <w:rsid w:val="00E02C06"/>
    <w:rsid w:val="00E17BF8"/>
    <w:rsid w:val="00E2291D"/>
    <w:rsid w:val="00E25EA4"/>
    <w:rsid w:val="00E301CA"/>
    <w:rsid w:val="00E30CC2"/>
    <w:rsid w:val="00E422EA"/>
    <w:rsid w:val="00E440FF"/>
    <w:rsid w:val="00E56A37"/>
    <w:rsid w:val="00E70E61"/>
    <w:rsid w:val="00E757C5"/>
    <w:rsid w:val="00E80CFB"/>
    <w:rsid w:val="00EA3505"/>
    <w:rsid w:val="00EA567F"/>
    <w:rsid w:val="00EB6497"/>
    <w:rsid w:val="00EC5F32"/>
    <w:rsid w:val="00EE6C0C"/>
    <w:rsid w:val="00EF4A04"/>
    <w:rsid w:val="00EF74C8"/>
    <w:rsid w:val="00F07E2A"/>
    <w:rsid w:val="00F20BCC"/>
    <w:rsid w:val="00F32DCE"/>
    <w:rsid w:val="00F87859"/>
    <w:rsid w:val="00F941F2"/>
    <w:rsid w:val="00FB3ED0"/>
    <w:rsid w:val="00FC10DF"/>
    <w:rsid w:val="00FC1BD7"/>
    <w:rsid w:val="00FC2519"/>
    <w:rsid w:val="00FC5DB7"/>
    <w:rsid w:val="00FC63B6"/>
    <w:rsid w:val="00FE4868"/>
    <w:rsid w:val="00FE6468"/>
    <w:rsid w:val="00FF7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4F6ACF9"/>
  <w15:chartTrackingRefBased/>
  <w15:docId w15:val="{6A584D51-8D8A-4881-90F6-7F83656D2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522263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066D8C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42719F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E80CFB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E80CFB"/>
    <w:pPr>
      <w:spacing w:after="100"/>
      <w:ind w:left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0.png"/><Relationship Id="rId21" Type="http://schemas.openxmlformats.org/officeDocument/2006/relationships/image" Target="media/image11.png"/><Relationship Id="rId42" Type="http://schemas.openxmlformats.org/officeDocument/2006/relationships/hyperlink" Target="http://www.dpa.org.nz/dpa-projects/finding-common-ground/" TargetMode="External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hyperlink" Target="https://tinyurl.com/22ckuhxd" TargetMode="External"/><Relationship Id="rId89" Type="http://schemas.openxmlformats.org/officeDocument/2006/relationships/image" Target="media/image69.png"/><Relationship Id="rId16" Type="http://schemas.openxmlformats.org/officeDocument/2006/relationships/image" Target="media/image8.png"/><Relationship Id="rId107" Type="http://schemas.openxmlformats.org/officeDocument/2006/relationships/customXml" Target="../customXml/item2.xml"/><Relationship Id="rId11" Type="http://schemas.openxmlformats.org/officeDocument/2006/relationships/image" Target="media/image4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53" Type="http://schemas.openxmlformats.org/officeDocument/2006/relationships/image" Target="media/image39.jpeg"/><Relationship Id="rId58" Type="http://schemas.openxmlformats.org/officeDocument/2006/relationships/image" Target="media/image44.png"/><Relationship Id="rId74" Type="http://schemas.openxmlformats.org/officeDocument/2006/relationships/image" Target="media/image60.jpg"/><Relationship Id="rId79" Type="http://schemas.openxmlformats.org/officeDocument/2006/relationships/image" Target="media/image65.png"/><Relationship Id="rId102" Type="http://schemas.openxmlformats.org/officeDocument/2006/relationships/image" Target="media/image79.png"/><Relationship Id="rId5" Type="http://schemas.openxmlformats.org/officeDocument/2006/relationships/webSettings" Target="webSettings.xml"/><Relationship Id="rId90" Type="http://schemas.openxmlformats.org/officeDocument/2006/relationships/hyperlink" Target="https://www.dpa.org.nz/dpa-projects/finding-common-ground/register-your-interest/" TargetMode="External"/><Relationship Id="rId95" Type="http://schemas.openxmlformats.org/officeDocument/2006/relationships/image" Target="media/image74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80" Type="http://schemas.openxmlformats.org/officeDocument/2006/relationships/image" Target="media/image66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59" Type="http://schemas.openxmlformats.org/officeDocument/2006/relationships/image" Target="media/image45.jpeg"/><Relationship Id="rId103" Type="http://schemas.openxmlformats.org/officeDocument/2006/relationships/footer" Target="footer1.xml"/><Relationship Id="rId108" Type="http://schemas.openxmlformats.org/officeDocument/2006/relationships/customXml" Target="../customXml/item3.xml"/><Relationship Id="rId20" Type="http://schemas.openxmlformats.org/officeDocument/2006/relationships/image" Target="media/image10.png"/><Relationship Id="rId41" Type="http://schemas.openxmlformats.org/officeDocument/2006/relationships/image" Target="media/image28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jpg"/><Relationship Id="rId75" Type="http://schemas.openxmlformats.org/officeDocument/2006/relationships/image" Target="media/image61.jpg"/><Relationship Id="rId88" Type="http://schemas.openxmlformats.org/officeDocument/2006/relationships/hyperlink" Target="http://www.dpa.org.nz/dpa-projects/finding-common-ground/" TargetMode="External"/><Relationship Id="rId91" Type="http://schemas.openxmlformats.org/officeDocument/2006/relationships/image" Target="media/image70.jpeg"/><Relationship Id="rId96" Type="http://schemas.openxmlformats.org/officeDocument/2006/relationships/image" Target="media/image7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7.png"/><Relationship Id="rId36" Type="http://schemas.openxmlformats.org/officeDocument/2006/relationships/image" Target="media/image22.jpeg"/><Relationship Id="rId49" Type="http://schemas.openxmlformats.org/officeDocument/2006/relationships/image" Target="media/image35.png"/><Relationship Id="rId57" Type="http://schemas.openxmlformats.org/officeDocument/2006/relationships/image" Target="media/image43.jpeg"/><Relationship Id="rId106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openxmlformats.org/officeDocument/2006/relationships/image" Target="media/image30.png"/><Relationship Id="rId52" Type="http://schemas.openxmlformats.org/officeDocument/2006/relationships/image" Target="media/image38.jpe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hyperlink" Target="https://www.surveymonkey.com/r/KZ6WNYP" TargetMode="External"/><Relationship Id="rId81" Type="http://schemas.openxmlformats.org/officeDocument/2006/relationships/image" Target="media/image67.png"/><Relationship Id="rId94" Type="http://schemas.openxmlformats.org/officeDocument/2006/relationships/image" Target="media/image73.pn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54.png"/><Relationship Id="rId39" Type="http://schemas.openxmlformats.org/officeDocument/2006/relationships/image" Target="media/image26.png"/><Relationship Id="rId109" Type="http://schemas.openxmlformats.org/officeDocument/2006/relationships/customXml" Target="../customXml/item4.xml"/><Relationship Id="rId34" Type="http://schemas.openxmlformats.org/officeDocument/2006/relationships/image" Target="media/image23.pn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image" Target="media/image71.jpeg"/><Relationship Id="rId2" Type="http://schemas.openxmlformats.org/officeDocument/2006/relationships/numbering" Target="numbering.xml"/><Relationship Id="rId29" Type="http://schemas.openxmlformats.org/officeDocument/2006/relationships/image" Target="media/image18.jpg"/><Relationship Id="rId24" Type="http://schemas.openxmlformats.org/officeDocument/2006/relationships/image" Target="media/image14.png"/><Relationship Id="rId40" Type="http://schemas.openxmlformats.org/officeDocument/2006/relationships/image" Target="media/image27.jpe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5.jpeg"/><Relationship Id="rId61" Type="http://schemas.openxmlformats.org/officeDocument/2006/relationships/image" Target="media/image47.jpeg"/><Relationship Id="rId82" Type="http://schemas.openxmlformats.org/officeDocument/2006/relationships/image" Target="media/image68.jpg"/><Relationship Id="rId19" Type="http://schemas.openxmlformats.org/officeDocument/2006/relationships/image" Target="media/image63.png"/><Relationship Id="rId14" Type="http://schemas.openxmlformats.org/officeDocument/2006/relationships/image" Target="media/image7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56" Type="http://schemas.openxmlformats.org/officeDocument/2006/relationships/image" Target="media/image42.png"/><Relationship Id="rId77" Type="http://schemas.openxmlformats.org/officeDocument/2006/relationships/image" Target="media/image64.png"/><Relationship Id="rId100" Type="http://schemas.openxmlformats.org/officeDocument/2006/relationships/image" Target="media/image77.pn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2.png"/><Relationship Id="rId98" Type="http://schemas.openxmlformats.org/officeDocument/2006/relationships/image" Target="media/image84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2.png"/><Relationship Id="rId67" Type="http://schemas.openxmlformats.org/officeDocument/2006/relationships/image" Target="media/image5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ropbox\Supporting%20documents\Templates%20and%20inserts\Easy%20Read%20Template%20January%20202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A9EF61CBD93D847AC4F41EEAD7B361D" ma:contentTypeVersion="18" ma:contentTypeDescription="Create a new document." ma:contentTypeScope="" ma:versionID="361237ee389e2ae664b4fa355e6903d7">
  <xsd:schema xmlns:xsd="http://www.w3.org/2001/XMLSchema" xmlns:xs="http://www.w3.org/2001/XMLSchema" xmlns:p="http://schemas.microsoft.com/office/2006/metadata/properties" xmlns:ns2="adcd84eb-ebb0-4937-8649-3202e09433c8" xmlns:ns3="d2c6fc1d-e6f8-4afd-9435-ec7b19fed102" targetNamespace="http://schemas.microsoft.com/office/2006/metadata/properties" ma:root="true" ma:fieldsID="dcd92df44f98685045bd5431faaa9303" ns2:_="" ns3:_="">
    <xsd:import namespace="adcd84eb-ebb0-4937-8649-3202e09433c8"/>
    <xsd:import namespace="d2c6fc1d-e6f8-4afd-9435-ec7b19fed10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cd84eb-ebb0-4937-8649-3202e09433c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79f72a68-c2ef-4f76-a2df-bdb73403c1e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c6fc1d-e6f8-4afd-9435-ec7b19fed10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b1ca9fd-46a7-4f3d-96da-91f02d148995}" ma:internalName="TaxCatchAll" ma:showField="CatchAllData" ma:web="d2c6fc1d-e6f8-4afd-9435-ec7b19fed10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2c6fc1d-e6f8-4afd-9435-ec7b19fed102" xsi:nil="true"/>
    <lcf76f155ced4ddcb4097134ff3c332f xmlns="adcd84eb-ebb0-4937-8649-3202e09433c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4CF43F11-59A5-44EA-85ED-00745759159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A784586-0836-4B0F-860F-AC8A624BD793}"/>
</file>

<file path=customXml/itemProps3.xml><?xml version="1.0" encoding="utf-8"?>
<ds:datastoreItem xmlns:ds="http://schemas.openxmlformats.org/officeDocument/2006/customXml" ds:itemID="{CCE5302A-CCEE-4F1B-BD6F-833BC68254B6}"/>
</file>

<file path=customXml/itemProps4.xml><?xml version="1.0" encoding="utf-8"?>
<ds:datastoreItem xmlns:ds="http://schemas.openxmlformats.org/officeDocument/2006/customXml" ds:itemID="{162BDE15-6041-4558-BE70-D6FE66D03ABB}"/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January 2026</Template>
  <TotalTime>43</TotalTime>
  <Pages>18</Pages>
  <Words>937</Words>
  <Characters>5342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Make it Easy</cp:lastModifiedBy>
  <cp:revision>21</cp:revision>
  <cp:lastPrinted>2026-05-14T01:40:00Z</cp:lastPrinted>
  <dcterms:created xsi:type="dcterms:W3CDTF">2026-05-13T23:24:00Z</dcterms:created>
  <dcterms:modified xsi:type="dcterms:W3CDTF">2026-05-14T02:17:00Z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0x010100DA9EF61CBD93D847AC4F41EEAD7B361D</vt:lpwstr>
  </property>
</Properties>
</file>