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7A281" w14:textId="280B9467" w:rsidR="00F87859" w:rsidRDefault="004813E4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1CF10CDD" wp14:editId="62FFB8E8">
            <wp:simplePos x="0" y="0"/>
            <wp:positionH relativeFrom="margin">
              <wp:posOffset>-133350</wp:posOffset>
            </wp:positionH>
            <wp:positionV relativeFrom="paragraph">
              <wp:posOffset>-295275</wp:posOffset>
            </wp:positionV>
            <wp:extent cx="2581276" cy="1889334"/>
            <wp:effectExtent l="0" t="0" r="0" b="0"/>
            <wp:wrapNone/>
            <wp:docPr id="14" name="Picture 14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6" cy="188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6B777FCD" wp14:editId="5F48F700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E004" w14:textId="77777777" w:rsidR="00F87859" w:rsidRDefault="00F87859" w:rsidP="00F87859">
      <w:pPr>
        <w:rPr>
          <w:rFonts w:cs="Arial"/>
          <w:szCs w:val="32"/>
        </w:rPr>
      </w:pPr>
    </w:p>
    <w:p w14:paraId="2D6BD94A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D7BABA6" w14:textId="77777777" w:rsidR="00F87859" w:rsidRDefault="00F87859" w:rsidP="00F87859">
      <w:pPr>
        <w:rPr>
          <w:rFonts w:cs="Arial"/>
          <w:szCs w:val="32"/>
        </w:rPr>
      </w:pPr>
    </w:p>
    <w:p w14:paraId="2C74C8E3" w14:textId="77777777" w:rsidR="00F87859" w:rsidRDefault="00F87859" w:rsidP="00F87859">
      <w:pPr>
        <w:rPr>
          <w:rFonts w:cs="Arial"/>
          <w:szCs w:val="32"/>
        </w:rPr>
      </w:pPr>
    </w:p>
    <w:p w14:paraId="0115EBFB" w14:textId="77777777" w:rsidR="00925BD4" w:rsidRDefault="00925BD4" w:rsidP="00F87859">
      <w:pPr>
        <w:pStyle w:val="Title"/>
      </w:pPr>
    </w:p>
    <w:p w14:paraId="0F2AF9C1" w14:textId="5180350E" w:rsidR="004813E4" w:rsidRDefault="006A79F2" w:rsidP="00F87859">
      <w:pPr>
        <w:pStyle w:val="Title"/>
      </w:pPr>
      <w:r w:rsidRPr="008845DB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99232" behindDoc="0" locked="0" layoutInCell="1" allowOverlap="1" wp14:anchorId="6602B877" wp14:editId="116B9CA7">
            <wp:simplePos x="0" y="0"/>
            <wp:positionH relativeFrom="margin">
              <wp:align>center</wp:align>
            </wp:positionH>
            <wp:positionV relativeFrom="paragraph">
              <wp:posOffset>1876425</wp:posOffset>
            </wp:positionV>
            <wp:extent cx="3562350" cy="356235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Job </w:t>
      </w:r>
      <w:r w:rsidR="00925BD4">
        <w:t xml:space="preserve">description: </w:t>
      </w:r>
    </w:p>
    <w:p w14:paraId="67E96552" w14:textId="2E4BC783" w:rsidR="00887F23" w:rsidRDefault="00925BD4" w:rsidP="00F87859">
      <w:pPr>
        <w:pStyle w:val="Title"/>
      </w:pPr>
      <w:r>
        <w:t>Chief Executive for Disabled Persons Assembly N</w:t>
      </w:r>
      <w:r w:rsidR="004813E4">
        <w:t xml:space="preserve">ew </w:t>
      </w:r>
      <w:r>
        <w:t>Z</w:t>
      </w:r>
      <w:r w:rsidR="004813E4">
        <w:t>ealand</w:t>
      </w:r>
      <w:r w:rsidRPr="008845DB">
        <w:rPr>
          <w:rFonts w:cs="Arial"/>
          <w:noProof/>
          <w:szCs w:val="32"/>
        </w:rPr>
        <w:t xml:space="preserve"> </w:t>
      </w:r>
    </w:p>
    <w:p w14:paraId="7FE0E9D4" w14:textId="77777777" w:rsidR="00887F23" w:rsidRDefault="00887F23" w:rsidP="00F87859">
      <w:pPr>
        <w:pStyle w:val="Title"/>
      </w:pPr>
    </w:p>
    <w:p w14:paraId="7277718F" w14:textId="77777777" w:rsidR="00887F23" w:rsidRDefault="00887F23" w:rsidP="00F87859">
      <w:pPr>
        <w:pStyle w:val="Title"/>
      </w:pPr>
    </w:p>
    <w:p w14:paraId="6B4C6B6A" w14:textId="77777777" w:rsidR="00887F23" w:rsidRDefault="00887F23" w:rsidP="00F87859">
      <w:pPr>
        <w:pStyle w:val="Title"/>
      </w:pPr>
    </w:p>
    <w:p w14:paraId="6DC1B412" w14:textId="60F6F1B0" w:rsidR="00F87859" w:rsidRPr="00570380" w:rsidRDefault="00F87859" w:rsidP="00925BD4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925BD4">
        <w:t>May 2023</w:t>
      </w:r>
    </w:p>
    <w:p w14:paraId="3B260C67" w14:textId="7CB8D6D9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925BD4">
        <w:rPr>
          <w:noProof/>
          <w:lang w:val="en-NZ" w:eastAsia="en-NZ"/>
        </w:rPr>
        <w:t>document</w:t>
      </w:r>
    </w:p>
    <w:p w14:paraId="3DB69A9E" w14:textId="77777777" w:rsidR="00D852B6" w:rsidRDefault="00D852B6" w:rsidP="00124EA8"/>
    <w:p w14:paraId="21567904" w14:textId="5B6F215F" w:rsidR="00EF4A04" w:rsidRDefault="00EF4A04" w:rsidP="00124EA8"/>
    <w:p w14:paraId="0103EE3C" w14:textId="2D04266F" w:rsidR="00F81A7F" w:rsidRDefault="00F81A7F" w:rsidP="00F81A7F">
      <w:pPr>
        <w:rPr>
          <w:rFonts w:eastAsiaTheme="minorHAnsi" w:cs="Arial"/>
          <w:szCs w:val="32"/>
          <w:lang w:val="en-NZ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8048" behindDoc="0" locked="0" layoutInCell="1" allowOverlap="1" wp14:anchorId="440A6895" wp14:editId="18B0CCD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13662" cy="131445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0" cy="13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This Easy Read document is the </w:t>
      </w:r>
      <w:r>
        <w:rPr>
          <w:rFonts w:cs="Arial"/>
          <w:b/>
          <w:bCs/>
          <w:szCs w:val="32"/>
        </w:rPr>
        <w:t>job description</w:t>
      </w:r>
      <w:r>
        <w:rPr>
          <w:rFonts w:cs="Arial"/>
          <w:szCs w:val="32"/>
        </w:rPr>
        <w:t xml:space="preserve"> for the </w:t>
      </w:r>
      <w:r w:rsidRPr="00C14365">
        <w:rPr>
          <w:rFonts w:cs="Arial"/>
          <w:b/>
          <w:bCs/>
          <w:szCs w:val="32"/>
        </w:rPr>
        <w:t>Chief Executive</w:t>
      </w:r>
      <w:r>
        <w:rPr>
          <w:rFonts w:cs="Arial"/>
          <w:szCs w:val="32"/>
        </w:rPr>
        <w:t xml:space="preserve"> of </w:t>
      </w:r>
      <w:r w:rsidRPr="00EF2F4A">
        <w:rPr>
          <w:rFonts w:cs="Arial"/>
          <w:b/>
          <w:bCs/>
          <w:szCs w:val="32"/>
        </w:rPr>
        <w:t>Disabled Persons Assembly New Zealand</w:t>
      </w:r>
      <w:r>
        <w:rPr>
          <w:rFonts w:cs="Arial"/>
          <w:szCs w:val="32"/>
        </w:rPr>
        <w:t>.</w:t>
      </w:r>
    </w:p>
    <w:p w14:paraId="0ED727CD" w14:textId="77777777" w:rsidR="00F81A7F" w:rsidRDefault="00F81A7F" w:rsidP="00F81A7F">
      <w:pPr>
        <w:jc w:val="center"/>
        <w:rPr>
          <w:rFonts w:cs="Arial"/>
          <w:b/>
          <w:bCs/>
          <w:szCs w:val="32"/>
        </w:rPr>
      </w:pPr>
    </w:p>
    <w:p w14:paraId="70DBE9A8" w14:textId="7F8D76EC" w:rsidR="00F81A7F" w:rsidRDefault="00925BD4" w:rsidP="00F81A7F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2FE2317" wp14:editId="4E134E68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3544570" cy="2238375"/>
                <wp:effectExtent l="0" t="0" r="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238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60942" id="Rectangle 20" o:spid="_x0000_s1026" style="position:absolute;margin-left:227.9pt;margin-top:13.35pt;width:279.1pt;height:176.25pt;z-index:-251501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1761605B" w14:textId="538B84E6" w:rsidR="00F81A7F" w:rsidRDefault="00925BD4" w:rsidP="00F81A7F">
      <w:r w:rsidRPr="008845D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1F88D68F" wp14:editId="6A7EA4C4">
            <wp:simplePos x="0" y="0"/>
            <wp:positionH relativeFrom="margin">
              <wp:posOffset>-85725</wp:posOffset>
            </wp:positionH>
            <wp:positionV relativeFrom="paragraph">
              <wp:posOffset>206375</wp:posOffset>
            </wp:positionV>
            <wp:extent cx="1895475" cy="1895475"/>
            <wp:effectExtent l="0" t="0" r="9525" b="0"/>
            <wp:wrapNone/>
            <wp:docPr id="1794" name="Picture 17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A7F">
        <w:t xml:space="preserve">A </w:t>
      </w:r>
      <w:r w:rsidR="00F81A7F" w:rsidRPr="00F81A7F">
        <w:rPr>
          <w:b/>
          <w:bCs/>
        </w:rPr>
        <w:t>job description</w:t>
      </w:r>
      <w:r w:rsidR="00F81A7F">
        <w:t xml:space="preserve"> says:</w:t>
      </w:r>
    </w:p>
    <w:p w14:paraId="3B8C05A7" w14:textId="11FE8F32" w:rsidR="00F81A7F" w:rsidRDefault="00F81A7F" w:rsidP="00751E8D">
      <w:pPr>
        <w:pStyle w:val="Listtoplevel"/>
      </w:pPr>
      <w:r>
        <w:t xml:space="preserve">what a person </w:t>
      </w:r>
      <w:r w:rsidR="000A62F0">
        <w:t>does</w:t>
      </w:r>
      <w:r>
        <w:t xml:space="preserve"> in their job</w:t>
      </w:r>
    </w:p>
    <w:p w14:paraId="6CCD8D88" w14:textId="35B001C3" w:rsidR="00F81A7F" w:rsidRDefault="008631CD" w:rsidP="00751E8D">
      <w:pPr>
        <w:pStyle w:val="Listtoplevel"/>
        <w:rPr>
          <w:rFonts w:cs="Arial"/>
          <w:b/>
          <w:bCs/>
          <w:szCs w:val="32"/>
        </w:rPr>
      </w:pPr>
      <w:r>
        <w:t>what skills a person needs to do their job well.</w:t>
      </w:r>
    </w:p>
    <w:p w14:paraId="6F1E9932" w14:textId="72AC9415" w:rsidR="00F81A7F" w:rsidRDefault="00F81A7F" w:rsidP="00F81A7F">
      <w:pPr>
        <w:jc w:val="center"/>
        <w:rPr>
          <w:rFonts w:cs="Arial"/>
          <w:b/>
          <w:bCs/>
          <w:szCs w:val="32"/>
        </w:rPr>
      </w:pPr>
    </w:p>
    <w:p w14:paraId="2B112B4E" w14:textId="61B9EAE1" w:rsidR="00751E8D" w:rsidRDefault="00751E8D" w:rsidP="00F81A7F">
      <w:pPr>
        <w:rPr>
          <w:rFonts w:cs="Arial"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1368CCD" wp14:editId="3474A051">
                <wp:simplePos x="0" y="0"/>
                <wp:positionH relativeFrom="margin">
                  <wp:align>right</wp:align>
                </wp:positionH>
                <wp:positionV relativeFrom="paragraph">
                  <wp:posOffset>229235</wp:posOffset>
                </wp:positionV>
                <wp:extent cx="3544916" cy="183832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838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7B951" id="Rectangle 3" o:spid="_x0000_s1026" style="position:absolute;margin-left:227.95pt;margin-top:18.05pt;width:279.15pt;height:144.75pt;z-index:-251540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03E80193" w14:textId="521C846D" w:rsidR="00F81A7F" w:rsidRDefault="00751E8D" w:rsidP="00F81A7F">
      <w:pPr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9072" behindDoc="0" locked="0" layoutInCell="1" allowOverlap="1" wp14:anchorId="008EF04E" wp14:editId="2D272754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781175" cy="1781175"/>
            <wp:effectExtent l="0" t="0" r="0" b="952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A7F">
        <w:rPr>
          <w:rFonts w:cs="Arial"/>
          <w:szCs w:val="32"/>
        </w:rPr>
        <w:t xml:space="preserve">A </w:t>
      </w:r>
      <w:r w:rsidR="00F81A7F" w:rsidRPr="00C14365">
        <w:rPr>
          <w:rFonts w:cs="Arial"/>
          <w:b/>
          <w:bCs/>
          <w:szCs w:val="32"/>
        </w:rPr>
        <w:t>Chief Executive</w:t>
      </w:r>
      <w:r w:rsidR="00F81A7F">
        <w:rPr>
          <w:rFonts w:cs="Arial"/>
          <w:szCs w:val="32"/>
        </w:rPr>
        <w:t xml:space="preserve"> </w:t>
      </w:r>
      <w:proofErr w:type="gramStart"/>
      <w:r w:rsidR="00F81A7F">
        <w:rPr>
          <w:rFonts w:cs="Arial"/>
          <w:szCs w:val="32"/>
        </w:rPr>
        <w:t>is someone who is</w:t>
      </w:r>
      <w:proofErr w:type="gramEnd"/>
      <w:r w:rsidR="00F81A7F">
        <w:rPr>
          <w:rFonts w:cs="Arial"/>
          <w:szCs w:val="32"/>
        </w:rPr>
        <w:t xml:space="preserve"> in charge of an organisation.</w:t>
      </w:r>
    </w:p>
    <w:p w14:paraId="76911D92" w14:textId="77777777" w:rsidR="00F81A7F" w:rsidRDefault="00F81A7F" w:rsidP="00F81A7F">
      <w:pPr>
        <w:rPr>
          <w:rFonts w:cs="Arial"/>
          <w:szCs w:val="32"/>
        </w:rPr>
      </w:pPr>
    </w:p>
    <w:p w14:paraId="38285A95" w14:textId="77777777" w:rsidR="00F81A7F" w:rsidRDefault="00F81A7F" w:rsidP="00F81A7F">
      <w:pPr>
        <w:rPr>
          <w:rFonts w:cs="Arial"/>
          <w:szCs w:val="32"/>
        </w:rPr>
      </w:pPr>
    </w:p>
    <w:p w14:paraId="7F27D95F" w14:textId="605EE353" w:rsidR="004813E4" w:rsidRDefault="00F81A7F" w:rsidP="00F81A7F">
      <w:pPr>
        <w:rPr>
          <w:rFonts w:cs="Arial"/>
          <w:szCs w:val="32"/>
        </w:rPr>
      </w:pPr>
      <w:r>
        <w:rPr>
          <w:rFonts w:cs="Arial"/>
          <w:szCs w:val="32"/>
        </w:rPr>
        <w:t xml:space="preserve">They are often called a </w:t>
      </w:r>
      <w:r w:rsidRPr="002829B8">
        <w:rPr>
          <w:rFonts w:cs="Arial"/>
          <w:b/>
          <w:szCs w:val="32"/>
        </w:rPr>
        <w:t>CE</w:t>
      </w:r>
      <w:r>
        <w:rPr>
          <w:rFonts w:cs="Arial"/>
          <w:szCs w:val="32"/>
        </w:rPr>
        <w:t>.</w:t>
      </w:r>
    </w:p>
    <w:p w14:paraId="3343BE4C" w14:textId="77777777" w:rsidR="004813E4" w:rsidRDefault="004813E4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10208958" w14:textId="6952EF22" w:rsidR="00F81A7F" w:rsidRDefault="004813E4" w:rsidP="002829B8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0096" behindDoc="0" locked="0" layoutInCell="1" allowOverlap="1" wp14:anchorId="036F2E73" wp14:editId="74B7F970">
            <wp:simplePos x="0" y="0"/>
            <wp:positionH relativeFrom="margin">
              <wp:posOffset>-48982</wp:posOffset>
            </wp:positionH>
            <wp:positionV relativeFrom="paragraph">
              <wp:posOffset>-241935</wp:posOffset>
            </wp:positionV>
            <wp:extent cx="1533525" cy="1122446"/>
            <wp:effectExtent l="0" t="0" r="0" b="190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2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93B6334" wp14:editId="77FF45E0">
                <wp:simplePos x="0" y="0"/>
                <wp:positionH relativeFrom="margin">
                  <wp:posOffset>2186940</wp:posOffset>
                </wp:positionH>
                <wp:positionV relativeFrom="paragraph">
                  <wp:posOffset>-114935</wp:posOffset>
                </wp:positionV>
                <wp:extent cx="3544570" cy="26670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667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4EDEC" id="Rectangle 15" o:spid="_x0000_s1026" style="position:absolute;margin-left:172.2pt;margin-top:-9.05pt;width:279.1pt;height:210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" fillcolor="#bdd6ee [1304]" stroked="f" strokeweight="1pt">
                <w10:wrap anchorx="margin"/>
              </v:rect>
            </w:pict>
          </mc:Fallback>
        </mc:AlternateContent>
      </w:r>
      <w:r w:rsidR="00F81A7F" w:rsidRPr="00C14365">
        <w:rPr>
          <w:rFonts w:cs="Arial"/>
          <w:b/>
          <w:bCs/>
          <w:szCs w:val="32"/>
        </w:rPr>
        <w:t>Disabled Persons Assembly New</w:t>
      </w:r>
      <w:r>
        <w:rPr>
          <w:rFonts w:cs="Arial"/>
          <w:b/>
          <w:bCs/>
          <w:szCs w:val="32"/>
        </w:rPr>
        <w:t xml:space="preserve"> </w:t>
      </w:r>
      <w:r w:rsidR="00F81A7F" w:rsidRPr="00C14365">
        <w:rPr>
          <w:rFonts w:cs="Arial"/>
          <w:b/>
          <w:bCs/>
          <w:szCs w:val="32"/>
        </w:rPr>
        <w:t>Zealand</w:t>
      </w:r>
      <w:r w:rsidR="00F81A7F">
        <w:rPr>
          <w:rFonts w:cs="Arial"/>
          <w:szCs w:val="32"/>
        </w:rPr>
        <w:t xml:space="preserve"> is called DPA for short.</w:t>
      </w:r>
    </w:p>
    <w:p w14:paraId="4B41BB7A" w14:textId="77777777" w:rsidR="00F81A7F" w:rsidRDefault="00F81A7F" w:rsidP="004813E4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33C20E3D" w14:textId="77777777" w:rsidR="00F81A7F" w:rsidRDefault="00F81A7F" w:rsidP="004813E4">
      <w:pPr>
        <w:tabs>
          <w:tab w:val="left" w:pos="3686"/>
          <w:tab w:val="left" w:pos="4253"/>
        </w:tabs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1120" behindDoc="0" locked="0" layoutInCell="1" allowOverlap="1" wp14:anchorId="00B65C8E" wp14:editId="35E167CA">
            <wp:simplePos x="0" y="0"/>
            <wp:positionH relativeFrom="margin">
              <wp:posOffset>266700</wp:posOffset>
            </wp:positionH>
            <wp:positionV relativeFrom="paragraph">
              <wp:posOffset>83185</wp:posOffset>
            </wp:positionV>
            <wp:extent cx="952500" cy="1538264"/>
            <wp:effectExtent l="0" t="0" r="0" b="508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9089C" w14:textId="77777777" w:rsidR="00F81A7F" w:rsidRDefault="00F81A7F" w:rsidP="004813E4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>DPA works to make sure that disabled people have the same rights as everybody else.</w:t>
      </w:r>
    </w:p>
    <w:p w14:paraId="0DBC2955" w14:textId="7530E073" w:rsidR="00F81A7F" w:rsidRDefault="00F81A7F" w:rsidP="00F81A7F">
      <w:pPr>
        <w:tabs>
          <w:tab w:val="left" w:pos="3686"/>
          <w:tab w:val="left" w:pos="4253"/>
        </w:tabs>
        <w:rPr>
          <w:rFonts w:cs="Arial"/>
          <w:szCs w:val="32"/>
        </w:rPr>
      </w:pPr>
    </w:p>
    <w:p w14:paraId="28F603FE" w14:textId="078F462F" w:rsidR="00F81A7F" w:rsidRDefault="001D29BD" w:rsidP="00736E4E">
      <w:r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5DB5FFB5" wp14:editId="563A851D">
            <wp:simplePos x="0" y="0"/>
            <wp:positionH relativeFrom="column">
              <wp:posOffset>-47625</wp:posOffset>
            </wp:positionH>
            <wp:positionV relativeFrom="paragraph">
              <wp:posOffset>367665</wp:posOffset>
            </wp:positionV>
            <wp:extent cx="1857375" cy="2626360"/>
            <wp:effectExtent l="19050" t="19050" r="28575" b="21590"/>
            <wp:wrapThrough wrapText="bothSides">
              <wp:wrapPolygon edited="0">
                <wp:start x="-222" y="-157"/>
                <wp:lineTo x="-222" y="21621"/>
                <wp:lineTo x="21711" y="21621"/>
                <wp:lineTo x="21711" y="-157"/>
                <wp:lineTo x="-222" y="-157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over DPA inf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26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21C1A" w14:textId="211040B6" w:rsidR="004813E4" w:rsidRDefault="004813E4" w:rsidP="00736E4E">
      <w:r>
        <w:t>You can find more Easy Read information about DPA in a document called:</w:t>
      </w:r>
    </w:p>
    <w:p w14:paraId="15C5931D" w14:textId="77777777" w:rsidR="004813E4" w:rsidRDefault="004813E4" w:rsidP="00736E4E"/>
    <w:p w14:paraId="63CF549A" w14:textId="0E2769B7" w:rsidR="004813E4" w:rsidRDefault="004813E4" w:rsidP="00736E4E">
      <w:r w:rsidRPr="002829B8">
        <w:rPr>
          <w:b/>
        </w:rPr>
        <w:t>Easy Read information about the Disabled Person</w:t>
      </w:r>
      <w:r w:rsidR="00751E8D">
        <w:rPr>
          <w:b/>
        </w:rPr>
        <w:t>s</w:t>
      </w:r>
      <w:r w:rsidRPr="002829B8">
        <w:rPr>
          <w:b/>
        </w:rPr>
        <w:t xml:space="preserve"> Assembly of </w:t>
      </w:r>
      <w:r w:rsidR="00624D2D" w:rsidRPr="002829B8">
        <w:rPr>
          <w:b/>
        </w:rPr>
        <w:t>New</w:t>
      </w:r>
      <w:r w:rsidR="00624D2D">
        <w:rPr>
          <w:b/>
        </w:rPr>
        <w:t> </w:t>
      </w:r>
      <w:r w:rsidRPr="002829B8">
        <w:rPr>
          <w:b/>
        </w:rPr>
        <w:t>Zealand</w:t>
      </w:r>
    </w:p>
    <w:p w14:paraId="69DF1EE9" w14:textId="77777777" w:rsidR="004813E4" w:rsidRDefault="004813E4" w:rsidP="00736E4E"/>
    <w:p w14:paraId="2FB1BAAB" w14:textId="6335D5B5" w:rsidR="004813E4" w:rsidRDefault="001D29BD" w:rsidP="00736E4E">
      <w:r w:rsidRPr="00925BD4">
        <w:rPr>
          <w:noProof/>
          <w:lang w:val="en-NZ" w:eastAsia="en-NZ"/>
        </w:rPr>
        <w:drawing>
          <wp:anchor distT="0" distB="0" distL="114300" distR="114300" simplePos="0" relativeHeight="251997184" behindDoc="0" locked="0" layoutInCell="1" allowOverlap="1" wp14:anchorId="0595176E" wp14:editId="783812F6">
            <wp:simplePos x="0" y="0"/>
            <wp:positionH relativeFrom="margin">
              <wp:posOffset>260985</wp:posOffset>
            </wp:positionH>
            <wp:positionV relativeFrom="paragraph">
              <wp:posOffset>350520</wp:posOffset>
            </wp:positionV>
            <wp:extent cx="1104900" cy="1148080"/>
            <wp:effectExtent l="0" t="0" r="0" b="0"/>
            <wp:wrapNone/>
            <wp:docPr id="36" name="Picture 3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076D6" w14:textId="2AF063EA" w:rsidR="004813E4" w:rsidRDefault="004813E4" w:rsidP="00736E4E">
      <w:r>
        <w:t xml:space="preserve">You can find this document on </w:t>
      </w:r>
      <w:r w:rsidR="00FD0244">
        <w:t>the DPA</w:t>
      </w:r>
      <w:r>
        <w:t xml:space="preserve"> </w:t>
      </w:r>
      <w:r w:rsidRPr="002829B8">
        <w:rPr>
          <w:b/>
        </w:rPr>
        <w:t>website</w:t>
      </w:r>
      <w:r>
        <w:t>:</w:t>
      </w:r>
    </w:p>
    <w:p w14:paraId="2E6E1BD2" w14:textId="77777777" w:rsidR="004813E4" w:rsidRDefault="004813E4" w:rsidP="00736E4E"/>
    <w:p w14:paraId="3D01BD25" w14:textId="45E5354A" w:rsidR="004813E4" w:rsidRPr="00751E8D" w:rsidRDefault="00000000" w:rsidP="00751E8D">
      <w:pPr>
        <w:rPr>
          <w:color w:val="000000" w:themeColor="text1"/>
        </w:rPr>
      </w:pPr>
      <w:hyperlink r:id="rId17" w:tgtFrame="_blank" w:history="1">
        <w:r w:rsidR="00751E8D" w:rsidRPr="00751E8D">
          <w:rPr>
            <w:rStyle w:val="Hyperlink"/>
            <w:rFonts w:cs="Arial"/>
            <w:b/>
            <w:bCs/>
            <w:color w:val="000000" w:themeColor="text1"/>
            <w:u w:val="none"/>
            <w:bdr w:val="none" w:sz="0" w:space="0" w:color="auto" w:frame="1"/>
            <w:shd w:val="clear" w:color="auto" w:fill="FFFFFF"/>
          </w:rPr>
          <w:t>www.infoexchange.nz/about-dpa/</w:t>
        </w:r>
      </w:hyperlink>
      <w:r w:rsidR="004813E4" w:rsidRPr="00751E8D">
        <w:rPr>
          <w:color w:val="000000" w:themeColor="text1"/>
        </w:rPr>
        <w:br w:type="page"/>
      </w:r>
    </w:p>
    <w:p w14:paraId="16B0161F" w14:textId="13742191" w:rsidR="004813E4" w:rsidRPr="00570380" w:rsidRDefault="004813E4" w:rsidP="004813E4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>What the CE of DPA does</w:t>
      </w:r>
    </w:p>
    <w:p w14:paraId="6938860C" w14:textId="3AAAE868" w:rsidR="004813E4" w:rsidRDefault="004813E4" w:rsidP="00736E4E"/>
    <w:p w14:paraId="387B7A6A" w14:textId="3FA4D978" w:rsidR="004813E4" w:rsidRDefault="00D71D4A" w:rsidP="00736E4E">
      <w:r w:rsidRPr="00E344EE">
        <w:rPr>
          <w:b/>
          <w:bCs/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3237A27E" wp14:editId="6648683E">
            <wp:simplePos x="0" y="0"/>
            <wp:positionH relativeFrom="margin">
              <wp:posOffset>-209549</wp:posOffset>
            </wp:positionH>
            <wp:positionV relativeFrom="paragraph">
              <wp:posOffset>307340</wp:posOffset>
            </wp:positionV>
            <wp:extent cx="2095500" cy="1116985"/>
            <wp:effectExtent l="0" t="0" r="0" b="6985"/>
            <wp:wrapNone/>
            <wp:docPr id="1819" name="Picture 1819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01" cy="111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285F9" w14:textId="5F68089C" w:rsidR="00935D42" w:rsidRDefault="00935D42" w:rsidP="00736E4E">
      <w:r>
        <w:t xml:space="preserve">The CE for DPA reports to the </w:t>
      </w:r>
      <w:r w:rsidR="004813E4" w:rsidRPr="004813E4">
        <w:t>DPA</w:t>
      </w:r>
      <w:r w:rsidR="004813E4" w:rsidRPr="002829B8">
        <w:rPr>
          <w:b/>
        </w:rPr>
        <w:t xml:space="preserve"> </w:t>
      </w:r>
      <w:r w:rsidRPr="002829B8">
        <w:rPr>
          <w:b/>
        </w:rPr>
        <w:t xml:space="preserve">National Executive Committee </w:t>
      </w:r>
      <w:r>
        <w:t>through the National President.</w:t>
      </w:r>
    </w:p>
    <w:p w14:paraId="60107711" w14:textId="74A4E932" w:rsidR="00935D42" w:rsidRDefault="00935D42" w:rsidP="00736E4E"/>
    <w:p w14:paraId="6C061604" w14:textId="76ACAF56" w:rsidR="004813E4" w:rsidRDefault="00FD0244" w:rsidP="004813E4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65E1C0A6" wp14:editId="783C4C05">
                <wp:simplePos x="0" y="0"/>
                <wp:positionH relativeFrom="margin">
                  <wp:align>right</wp:align>
                </wp:positionH>
                <wp:positionV relativeFrom="paragraph">
                  <wp:posOffset>231139</wp:posOffset>
                </wp:positionV>
                <wp:extent cx="3544570" cy="23336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333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A5B75" id="Rectangle 2" o:spid="_x0000_s1026" style="position:absolute;margin-left:227.9pt;margin-top:18.2pt;width:279.1pt;height:183.75pt;z-index:-25134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14F1F8C3" w14:textId="11C945E0" w:rsidR="008631CD" w:rsidRDefault="004813E4" w:rsidP="004813E4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70560" behindDoc="0" locked="0" layoutInCell="1" allowOverlap="1" wp14:anchorId="3FA15B73" wp14:editId="0654CA2D">
            <wp:simplePos x="0" y="0"/>
            <wp:positionH relativeFrom="margin">
              <wp:posOffset>-85725</wp:posOffset>
            </wp:positionH>
            <wp:positionV relativeFrom="paragraph">
              <wp:posOffset>56514</wp:posOffset>
            </wp:positionV>
            <wp:extent cx="1914525" cy="1914525"/>
            <wp:effectExtent l="0" t="0" r="952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The DPA </w:t>
      </w:r>
      <w:r w:rsidRPr="00925BD4">
        <w:rPr>
          <w:rFonts w:cs="Arial"/>
          <w:b/>
          <w:bCs/>
          <w:szCs w:val="32"/>
        </w:rPr>
        <w:t>National Executive Committee</w:t>
      </w:r>
      <w:r>
        <w:rPr>
          <w:rFonts w:cs="Arial"/>
          <w:szCs w:val="32"/>
        </w:rPr>
        <w:t xml:space="preserve"> makes the</w:t>
      </w:r>
      <w:r w:rsidR="008631CD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decisions about</w:t>
      </w:r>
      <w:r w:rsidR="008631CD">
        <w:rPr>
          <w:rFonts w:cs="Arial"/>
          <w:szCs w:val="32"/>
        </w:rPr>
        <w:t>:</w:t>
      </w:r>
    </w:p>
    <w:p w14:paraId="77E97E33" w14:textId="23EC65F2" w:rsidR="008631CD" w:rsidRDefault="00751E8D" w:rsidP="008631CD">
      <w:pPr>
        <w:pStyle w:val="ListParagraph"/>
        <w:numPr>
          <w:ilvl w:val="0"/>
          <w:numId w:val="22"/>
        </w:numPr>
        <w:tabs>
          <w:tab w:val="left" w:pos="3686"/>
          <w:tab w:val="left" w:pos="4253"/>
        </w:tabs>
        <w:spacing w:line="336" w:lineRule="auto"/>
        <w:ind w:hanging="720"/>
        <w:rPr>
          <w:rFonts w:cs="Arial"/>
          <w:szCs w:val="32"/>
        </w:rPr>
      </w:pPr>
      <w:r>
        <w:rPr>
          <w:rFonts w:cs="Arial"/>
          <w:szCs w:val="32"/>
        </w:rPr>
        <w:t>what DPA</w:t>
      </w:r>
      <w:r w:rsidRPr="008631CD">
        <w:rPr>
          <w:rFonts w:cs="Arial"/>
          <w:szCs w:val="32"/>
        </w:rPr>
        <w:t xml:space="preserve"> </w:t>
      </w:r>
      <w:r w:rsidR="008631CD" w:rsidRPr="008631CD">
        <w:rPr>
          <w:rFonts w:cs="Arial"/>
          <w:szCs w:val="32"/>
        </w:rPr>
        <w:t>wants to do</w:t>
      </w:r>
    </w:p>
    <w:p w14:paraId="4C59F7F4" w14:textId="7CC90150" w:rsidR="008631CD" w:rsidRPr="008631CD" w:rsidRDefault="008631CD" w:rsidP="00751E8D">
      <w:pPr>
        <w:pStyle w:val="ListParagraph"/>
        <w:numPr>
          <w:ilvl w:val="0"/>
          <w:numId w:val="22"/>
        </w:numPr>
        <w:tabs>
          <w:tab w:val="left" w:pos="3686"/>
          <w:tab w:val="left" w:pos="4253"/>
        </w:tabs>
        <w:spacing w:line="336" w:lineRule="auto"/>
        <w:ind w:hanging="720"/>
        <w:rPr>
          <w:rFonts w:cs="Arial"/>
          <w:szCs w:val="32"/>
        </w:rPr>
      </w:pPr>
      <w:r>
        <w:rPr>
          <w:rFonts w:cs="Arial"/>
          <w:szCs w:val="32"/>
        </w:rPr>
        <w:t>how they are going to do it.</w:t>
      </w:r>
    </w:p>
    <w:p w14:paraId="40879A21" w14:textId="0ED346F6" w:rsidR="004813E4" w:rsidRDefault="004813E4" w:rsidP="004813E4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40AD4E2C" w14:textId="77777777" w:rsidR="004813E4" w:rsidRDefault="004813E4" w:rsidP="004813E4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6A8EDC11" w14:textId="5BB97263" w:rsidR="00935D42" w:rsidRDefault="00751E8D" w:rsidP="002829B8">
      <w:pPr>
        <w:tabs>
          <w:tab w:val="left" w:pos="3686"/>
          <w:tab w:val="left" w:pos="4253"/>
        </w:tabs>
        <w:spacing w:line="336" w:lineRule="auto"/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7504" behindDoc="0" locked="0" layoutInCell="1" allowOverlap="1" wp14:anchorId="736B729E" wp14:editId="7466177A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569085" cy="1569085"/>
            <wp:effectExtent l="0" t="0" r="0" b="0"/>
            <wp:wrapNone/>
            <wp:docPr id="1802" name="Picture 1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13E4">
        <w:rPr>
          <w:rFonts w:cs="Arial"/>
          <w:szCs w:val="32"/>
        </w:rPr>
        <w:t xml:space="preserve">They are also called the </w:t>
      </w:r>
      <w:r w:rsidR="004813E4" w:rsidRPr="002829B8">
        <w:rPr>
          <w:rFonts w:cs="Arial"/>
          <w:b/>
          <w:szCs w:val="32"/>
        </w:rPr>
        <w:t>NEC</w:t>
      </w:r>
      <w:r w:rsidR="004813E4">
        <w:rPr>
          <w:rFonts w:cs="Arial"/>
          <w:szCs w:val="32"/>
        </w:rPr>
        <w:t>.</w:t>
      </w:r>
    </w:p>
    <w:p w14:paraId="5CEC173A" w14:textId="00FA5377" w:rsidR="00935D42" w:rsidRDefault="00935D42" w:rsidP="00736E4E"/>
    <w:p w14:paraId="14361B03" w14:textId="78F17D19" w:rsidR="00935D42" w:rsidRDefault="00935D42" w:rsidP="00736E4E"/>
    <w:p w14:paraId="2D4B0389" w14:textId="12B242CD" w:rsidR="00935D42" w:rsidRDefault="00935D42" w:rsidP="00935D42">
      <w:pPr>
        <w:tabs>
          <w:tab w:val="left" w:pos="3686"/>
          <w:tab w:val="left" w:pos="4253"/>
        </w:tabs>
        <w:rPr>
          <w:rFonts w:eastAsiaTheme="minorHAnsi" w:cs="Arial"/>
          <w:szCs w:val="32"/>
          <w:lang w:val="en-NZ"/>
        </w:rPr>
      </w:pPr>
      <w:r>
        <w:rPr>
          <w:rFonts w:cs="Arial"/>
          <w:szCs w:val="32"/>
        </w:rPr>
        <w:t>The CE leads the day to day running of DPA.</w:t>
      </w:r>
    </w:p>
    <w:p w14:paraId="31D37430" w14:textId="77777777" w:rsidR="00935D42" w:rsidRDefault="00935D42" w:rsidP="00935D42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181D31FA" w14:textId="77777777" w:rsidR="00935D42" w:rsidRDefault="00935D42" w:rsidP="00935D42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331303CF" w14:textId="77777777" w:rsidR="00935D42" w:rsidRDefault="00935D42" w:rsidP="00935D42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The CE makes sure DPA works towards the </w:t>
      </w:r>
      <w:r w:rsidRPr="008845DB">
        <w:rPr>
          <w:rFonts w:cs="Arial"/>
          <w:b/>
          <w:bCs/>
          <w:szCs w:val="32"/>
        </w:rPr>
        <w:t>strategic plan</w:t>
      </w:r>
      <w:r>
        <w:rPr>
          <w:rFonts w:cs="Arial"/>
          <w:szCs w:val="32"/>
        </w:rPr>
        <w:t>.</w:t>
      </w:r>
    </w:p>
    <w:p w14:paraId="28C54233" w14:textId="209FE7A9" w:rsidR="004813E4" w:rsidRDefault="00751E8D">
      <w:pPr>
        <w:spacing w:line="240" w:lineRule="auto"/>
        <w:ind w:left="0"/>
        <w:rPr>
          <w:rFonts w:cs="Arial"/>
          <w:szCs w:val="32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624C650E" wp14:editId="3187038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655953" cy="1200150"/>
            <wp:effectExtent l="0" t="0" r="1905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53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71316" w14:textId="080D8C4A" w:rsidR="00751E8D" w:rsidRDefault="00751E8D">
      <w:pPr>
        <w:spacing w:line="240" w:lineRule="auto"/>
        <w:ind w:left="0"/>
        <w:rPr>
          <w:rFonts w:cs="Arial"/>
          <w:szCs w:val="32"/>
        </w:rPr>
      </w:pPr>
    </w:p>
    <w:p w14:paraId="19B5B7B4" w14:textId="77777777" w:rsidR="004813E4" w:rsidRDefault="004813E4">
      <w:pPr>
        <w:spacing w:line="240" w:lineRule="auto"/>
        <w:ind w:left="0"/>
        <w:rPr>
          <w:rFonts w:cs="Arial"/>
          <w:szCs w:val="32"/>
        </w:rPr>
      </w:pPr>
    </w:p>
    <w:p w14:paraId="312BC1F3" w14:textId="70B66725" w:rsidR="00935D42" w:rsidRDefault="00D71D4A" w:rsidP="00925BD4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9A860E5" wp14:editId="6B172885">
                <wp:simplePos x="0" y="0"/>
                <wp:positionH relativeFrom="margin">
                  <wp:posOffset>2190750</wp:posOffset>
                </wp:positionH>
                <wp:positionV relativeFrom="paragraph">
                  <wp:posOffset>-66675</wp:posOffset>
                </wp:positionV>
                <wp:extent cx="3544916" cy="3400425"/>
                <wp:effectExtent l="0" t="0" r="0" b="9525"/>
                <wp:wrapNone/>
                <wp:docPr id="1803" name="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400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99215" id="Rectangle 1803" o:spid="_x0000_s1026" style="position:absolute;margin-left:172.5pt;margin-top:-5.25pt;width:279.15pt;height:267.7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935D42">
        <w:rPr>
          <w:rFonts w:cs="Arial"/>
          <w:szCs w:val="32"/>
        </w:rPr>
        <w:t xml:space="preserve">The </w:t>
      </w:r>
      <w:r w:rsidR="00935D42" w:rsidRPr="008845DB">
        <w:rPr>
          <w:rFonts w:cs="Arial"/>
          <w:b/>
          <w:bCs/>
          <w:szCs w:val="32"/>
        </w:rPr>
        <w:t>strategic plan</w:t>
      </w:r>
      <w:r w:rsidR="00935D42">
        <w:rPr>
          <w:rFonts w:cs="Arial"/>
          <w:szCs w:val="32"/>
        </w:rPr>
        <w:t xml:space="preserve"> is a document that says:</w:t>
      </w:r>
    </w:p>
    <w:p w14:paraId="76BC465D" w14:textId="1B49C25F" w:rsidR="00935D42" w:rsidRDefault="00751E8D" w:rsidP="00E344EE">
      <w:pPr>
        <w:pStyle w:val="Listtoplevel"/>
      </w:pPr>
      <w:r w:rsidRPr="008845D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0576" behindDoc="0" locked="0" layoutInCell="1" allowOverlap="1" wp14:anchorId="1AC5625A" wp14:editId="77B28303">
            <wp:simplePos x="0" y="0"/>
            <wp:positionH relativeFrom="margin">
              <wp:align>left</wp:align>
            </wp:positionH>
            <wp:positionV relativeFrom="paragraph">
              <wp:posOffset>576580</wp:posOffset>
            </wp:positionV>
            <wp:extent cx="1333374" cy="1485900"/>
            <wp:effectExtent l="0" t="0" r="635" b="0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7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t>what DPA wants to do</w:t>
      </w:r>
    </w:p>
    <w:p w14:paraId="2FE45BBE" w14:textId="4C4201BE" w:rsidR="00935D42" w:rsidRDefault="00935D42" w:rsidP="00E344EE">
      <w:pPr>
        <w:pStyle w:val="Listtoplevel"/>
      </w:pPr>
      <w:r>
        <w:t>how they are going to do it.</w:t>
      </w:r>
    </w:p>
    <w:p w14:paraId="66A04889" w14:textId="77777777" w:rsidR="00935D42" w:rsidRDefault="00935D42" w:rsidP="00935D42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2E0B98AC" w14:textId="77777777" w:rsidR="00935D42" w:rsidRDefault="00935D42" w:rsidP="00935D42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0DECBD5A" w14:textId="77777777" w:rsidR="00935D42" w:rsidRDefault="00935D42" w:rsidP="00935D42">
      <w:pPr>
        <w:tabs>
          <w:tab w:val="left" w:pos="3686"/>
          <w:tab w:val="left" w:pos="4253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The strategic plan is decided by the </w:t>
      </w:r>
      <w:r w:rsidRPr="00925BD4">
        <w:rPr>
          <w:rFonts w:cs="Arial"/>
          <w:b/>
          <w:bCs/>
          <w:szCs w:val="32"/>
        </w:rPr>
        <w:t>National Executive Committee</w:t>
      </w:r>
      <w:r>
        <w:rPr>
          <w:rFonts w:cs="Arial"/>
          <w:szCs w:val="32"/>
        </w:rPr>
        <w:t>.</w:t>
      </w:r>
    </w:p>
    <w:p w14:paraId="4E28E862" w14:textId="36B30DFA" w:rsidR="00935D42" w:rsidRDefault="004813E4" w:rsidP="00935D42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  <w:r w:rsidRPr="00C14365">
        <w:rPr>
          <w:rFonts w:cs="Arial"/>
          <w:noProof/>
          <w:lang w:val="en-NZ" w:eastAsia="en-NZ"/>
        </w:rPr>
        <w:drawing>
          <wp:anchor distT="0" distB="0" distL="114300" distR="114300" simplePos="0" relativeHeight="251801600" behindDoc="0" locked="0" layoutInCell="1" allowOverlap="1" wp14:anchorId="376059BD" wp14:editId="44E22B16">
            <wp:simplePos x="0" y="0"/>
            <wp:positionH relativeFrom="margin">
              <wp:posOffset>0</wp:posOffset>
            </wp:positionH>
            <wp:positionV relativeFrom="paragraph">
              <wp:posOffset>206375</wp:posOffset>
            </wp:positionV>
            <wp:extent cx="1857375" cy="1314450"/>
            <wp:effectExtent l="0" t="0" r="0" b="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7C468" w14:textId="7E939F00" w:rsidR="00935D42" w:rsidRDefault="00935D42" w:rsidP="00935D42">
      <w:pPr>
        <w:tabs>
          <w:tab w:val="left" w:pos="3686"/>
          <w:tab w:val="left" w:pos="4253"/>
        </w:tabs>
        <w:spacing w:line="336" w:lineRule="auto"/>
        <w:rPr>
          <w:rFonts w:cs="Arial"/>
          <w:szCs w:val="32"/>
        </w:rPr>
      </w:pPr>
    </w:p>
    <w:p w14:paraId="591FA007" w14:textId="31E6843A" w:rsidR="00935D42" w:rsidRDefault="00935D42" w:rsidP="00935D42">
      <w:pPr>
        <w:rPr>
          <w:rFonts w:cs="Arial"/>
          <w:szCs w:val="32"/>
        </w:rPr>
      </w:pPr>
      <w:r>
        <w:rPr>
          <w:rFonts w:cs="Arial"/>
          <w:szCs w:val="32"/>
        </w:rPr>
        <w:t>The CE also manages how DPA uses money.</w:t>
      </w:r>
    </w:p>
    <w:p w14:paraId="41F6A103" w14:textId="77777777" w:rsidR="004813E4" w:rsidRDefault="004813E4" w:rsidP="00935D42">
      <w:pPr>
        <w:rPr>
          <w:rFonts w:cs="Arial"/>
          <w:szCs w:val="32"/>
        </w:rPr>
      </w:pPr>
    </w:p>
    <w:p w14:paraId="1018D5F4" w14:textId="4083DEB3" w:rsidR="004813E4" w:rsidRDefault="004813E4" w:rsidP="002829B8">
      <w:pPr>
        <w:tabs>
          <w:tab w:val="left" w:pos="3686"/>
          <w:tab w:val="left" w:pos="4253"/>
        </w:tabs>
        <w:spacing w:line="336" w:lineRule="auto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2F7345B6" wp14:editId="53812836">
            <wp:simplePos x="0" y="0"/>
            <wp:positionH relativeFrom="margin">
              <wp:posOffset>248920</wp:posOffset>
            </wp:positionH>
            <wp:positionV relativeFrom="paragraph">
              <wp:posOffset>87630</wp:posOffset>
            </wp:positionV>
            <wp:extent cx="1084375" cy="1504950"/>
            <wp:effectExtent l="0" t="0" r="190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4A2B9" w14:textId="77777777" w:rsidR="004813E4" w:rsidRDefault="004813E4" w:rsidP="004813E4">
      <w:r>
        <w:t>The CE can work from anywhere in New Zealand.</w:t>
      </w:r>
    </w:p>
    <w:p w14:paraId="2D8BC73C" w14:textId="77777777" w:rsidR="004813E4" w:rsidRDefault="004813E4" w:rsidP="00935D42"/>
    <w:p w14:paraId="664AAA86" w14:textId="58939D72" w:rsidR="00F81A7F" w:rsidRDefault="00F81A7F">
      <w:pPr>
        <w:spacing w:line="240" w:lineRule="auto"/>
        <w:ind w:left="0"/>
      </w:pPr>
      <w:r>
        <w:br w:type="page"/>
      </w:r>
    </w:p>
    <w:p w14:paraId="65E4508E" w14:textId="4E0BED4E" w:rsidR="00124EA8" w:rsidRDefault="00935D42" w:rsidP="00124EA8">
      <w:pPr>
        <w:pStyle w:val="Heading1"/>
      </w:pPr>
      <w:r>
        <w:t>What the CE should know</w:t>
      </w:r>
    </w:p>
    <w:p w14:paraId="02F34C67" w14:textId="77777777" w:rsidR="00124EA8" w:rsidRDefault="00124EA8" w:rsidP="00124EA8"/>
    <w:p w14:paraId="4AC6C5B6" w14:textId="6582ED90" w:rsidR="00124EA8" w:rsidRPr="00124EA8" w:rsidRDefault="00751E8D" w:rsidP="00124EA8">
      <w:r w:rsidRPr="008845D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05376" behindDoc="0" locked="0" layoutInCell="1" allowOverlap="1" wp14:anchorId="67BEF06F" wp14:editId="40B2E6AF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457325" cy="1457325"/>
            <wp:effectExtent l="0" t="0" r="9525" b="0"/>
            <wp:wrapNone/>
            <wp:docPr id="194625161" name="Picture 194625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16F67" w14:textId="1FE9C04C" w:rsidR="002D1575" w:rsidRDefault="002D1575" w:rsidP="002D1575">
      <w:pPr>
        <w:rPr>
          <w:lang w:eastAsia="en-GB"/>
        </w:rPr>
      </w:pPr>
      <w:r>
        <w:rPr>
          <w:lang w:eastAsia="en-GB"/>
        </w:rPr>
        <w:t>This part of the job description is about what the CE needs to know about to do their job.</w:t>
      </w:r>
    </w:p>
    <w:p w14:paraId="317606DA" w14:textId="3BA075C2" w:rsidR="002D1575" w:rsidRDefault="002D1575" w:rsidP="002D1575">
      <w:pPr>
        <w:rPr>
          <w:lang w:eastAsia="en-GB"/>
        </w:rPr>
      </w:pPr>
    </w:p>
    <w:p w14:paraId="628D5430" w14:textId="15D27782" w:rsidR="00751E8D" w:rsidRDefault="00751E8D" w:rsidP="002D1575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4E56CFF4" wp14:editId="463F7C82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447800" cy="1447800"/>
            <wp:effectExtent l="0" t="0" r="0" b="0"/>
            <wp:wrapThrough wrapText="bothSides">
              <wp:wrapPolygon edited="0">
                <wp:start x="3126" y="0"/>
                <wp:lineTo x="2842" y="284"/>
                <wp:lineTo x="568" y="4547"/>
                <wp:lineTo x="0" y="9095"/>
                <wp:lineTo x="568" y="20463"/>
                <wp:lineTo x="5400" y="21316"/>
                <wp:lineTo x="16484" y="21316"/>
                <wp:lineTo x="18189" y="21316"/>
                <wp:lineTo x="18474" y="21316"/>
                <wp:lineTo x="21316" y="18474"/>
                <wp:lineTo x="21316" y="1137"/>
                <wp:lineTo x="17337" y="0"/>
                <wp:lineTo x="5116" y="0"/>
                <wp:lineTo x="3126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5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6F315" w14:textId="3C84701B" w:rsidR="00935D42" w:rsidRDefault="00935D42" w:rsidP="00D67451">
      <w:r>
        <w:t>The CE should know</w:t>
      </w:r>
      <w:r w:rsidR="00E344EE">
        <w:t>:</w:t>
      </w:r>
      <w:r>
        <w:t xml:space="preserve"> </w:t>
      </w:r>
    </w:p>
    <w:p w14:paraId="54546D29" w14:textId="6CF21DB3" w:rsidR="00935D42" w:rsidRDefault="00935D42" w:rsidP="00E344EE">
      <w:pPr>
        <w:pStyle w:val="Listtoplevel"/>
      </w:pPr>
      <w:r>
        <w:t>about the disabled community in:</w:t>
      </w:r>
    </w:p>
    <w:p w14:paraId="361BD6BE" w14:textId="63DE7CF1" w:rsidR="00935D42" w:rsidRDefault="00E344EE" w:rsidP="00E344EE">
      <w:pPr>
        <w:pStyle w:val="Listsecondlevel"/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0F79E588" wp14:editId="2360FB3D">
            <wp:simplePos x="0" y="0"/>
            <wp:positionH relativeFrom="margin">
              <wp:posOffset>257175</wp:posOffset>
            </wp:positionH>
            <wp:positionV relativeFrom="paragraph">
              <wp:posOffset>253365</wp:posOffset>
            </wp:positionV>
            <wp:extent cx="974565" cy="1352550"/>
            <wp:effectExtent l="0" t="0" r="0" b="0"/>
            <wp:wrapNone/>
            <wp:docPr id="256" name="Picture 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t>different parts of New Zealand</w:t>
      </w:r>
    </w:p>
    <w:p w14:paraId="2F615751" w14:textId="7EE8F9C5" w:rsidR="00935D42" w:rsidRDefault="00935D42" w:rsidP="00E344EE">
      <w:pPr>
        <w:pStyle w:val="Listsecondlevel"/>
      </w:pPr>
      <w:r>
        <w:t>the whole of New Zealand</w:t>
      </w:r>
    </w:p>
    <w:p w14:paraId="54108E78" w14:textId="69FDACCF" w:rsidR="00935D42" w:rsidRDefault="00E344EE" w:rsidP="00E344EE">
      <w:pPr>
        <w:pStyle w:val="Listsecondlevel"/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877376" behindDoc="0" locked="0" layoutInCell="1" allowOverlap="1" wp14:anchorId="61917983" wp14:editId="4A75A3AB">
            <wp:simplePos x="0" y="0"/>
            <wp:positionH relativeFrom="margin">
              <wp:posOffset>0</wp:posOffset>
            </wp:positionH>
            <wp:positionV relativeFrom="paragraph">
              <wp:posOffset>267335</wp:posOffset>
            </wp:positionV>
            <wp:extent cx="1597660" cy="1206299"/>
            <wp:effectExtent l="0" t="0" r="2540" b="0"/>
            <wp:wrapNone/>
            <wp:docPr id="257" name="Picture 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t>a little about the disabled community in the world</w:t>
      </w:r>
    </w:p>
    <w:p w14:paraId="413AD733" w14:textId="65AB8121" w:rsidR="00E344EE" w:rsidRDefault="00E344EE" w:rsidP="00E344EE">
      <w:pPr>
        <w:pStyle w:val="Listtoplevel"/>
      </w:pPr>
      <w:r w:rsidRPr="00E344EE">
        <w:rPr>
          <w:noProof/>
          <w:lang w:val="en-NZ" w:eastAsia="en-NZ"/>
        </w:rPr>
        <w:drawing>
          <wp:anchor distT="0" distB="0" distL="114300" distR="114300" simplePos="0" relativeHeight="251879424" behindDoc="0" locked="0" layoutInCell="1" allowOverlap="1" wp14:anchorId="3D239117" wp14:editId="25C9F61C">
            <wp:simplePos x="0" y="0"/>
            <wp:positionH relativeFrom="margin">
              <wp:align>left</wp:align>
            </wp:positionH>
            <wp:positionV relativeFrom="paragraph">
              <wp:posOffset>633095</wp:posOffset>
            </wp:positionV>
            <wp:extent cx="1419225" cy="1419225"/>
            <wp:effectExtent l="0" t="0" r="9525" b="9525"/>
            <wp:wrapNone/>
            <wp:docPr id="259" name="Picture 259" descr="A person talking on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erson talking on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about what guides DPA work</w:t>
      </w:r>
      <w:r w:rsidR="00751E8D">
        <w:t>.</w:t>
      </w:r>
    </w:p>
    <w:p w14:paraId="489BBCCE" w14:textId="79DD276C" w:rsidR="00751E8D" w:rsidRDefault="00751E8D">
      <w:pPr>
        <w:spacing w:line="240" w:lineRule="auto"/>
        <w:ind w:left="0"/>
      </w:pPr>
      <w:r>
        <w:br w:type="page"/>
      </w:r>
    </w:p>
    <w:p w14:paraId="2B47E672" w14:textId="513EF095" w:rsidR="00E344EE" w:rsidRDefault="00751E8D" w:rsidP="00751E8D">
      <w:r>
        <w:t xml:space="preserve">The CE should also know </w:t>
      </w:r>
      <w:r w:rsidR="00E344EE">
        <w:t>about the laws for:</w:t>
      </w:r>
    </w:p>
    <w:p w14:paraId="00606E6C" w14:textId="57EC2D74" w:rsidR="00E344EE" w:rsidRDefault="00E344EE" w:rsidP="00751E8D">
      <w:pPr>
        <w:pStyle w:val="Listtoplevel"/>
      </w:pPr>
      <w:r>
        <w:t>employment / jobs</w:t>
      </w:r>
    </w:p>
    <w:p w14:paraId="0E78D1E5" w14:textId="43DB782F" w:rsidR="00E344EE" w:rsidRDefault="00E344EE" w:rsidP="00751E8D">
      <w:pPr>
        <w:pStyle w:val="Listtoplevel"/>
      </w:pPr>
      <w:r w:rsidRPr="00E344EE">
        <w:rPr>
          <w:noProof/>
          <w:lang w:val="en-NZ" w:eastAsia="en-NZ"/>
        </w:rPr>
        <w:drawing>
          <wp:anchor distT="0" distB="0" distL="114300" distR="114300" simplePos="0" relativeHeight="251880448" behindDoc="0" locked="0" layoutInCell="1" allowOverlap="1" wp14:anchorId="2604D71C" wp14:editId="20B7F972">
            <wp:simplePos x="0" y="0"/>
            <wp:positionH relativeFrom="margin">
              <wp:posOffset>-57150</wp:posOffset>
            </wp:positionH>
            <wp:positionV relativeFrom="paragraph">
              <wp:posOffset>144780</wp:posOffset>
            </wp:positionV>
            <wp:extent cx="1476375" cy="1476375"/>
            <wp:effectExtent l="0" t="0" r="0" b="0"/>
            <wp:wrapNone/>
            <wp:docPr id="260" name="Picture 260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health and safety</w:t>
      </w:r>
    </w:p>
    <w:p w14:paraId="03023098" w14:textId="77777777" w:rsidR="00751E8D" w:rsidRPr="00751E8D" w:rsidRDefault="00E344EE" w:rsidP="00751E8D">
      <w:pPr>
        <w:pStyle w:val="Listtoplevel"/>
      </w:pPr>
      <w:r w:rsidRPr="00E344EE">
        <w:rPr>
          <w:b/>
          <w:bCs/>
        </w:rPr>
        <w:t>incorporated societies</w:t>
      </w:r>
    </w:p>
    <w:p w14:paraId="34B786D5" w14:textId="609FF681" w:rsidR="000A62F0" w:rsidRPr="000A62F0" w:rsidRDefault="00E344EE" w:rsidP="00751E8D">
      <w:pPr>
        <w:pStyle w:val="Listtoplevel"/>
      </w:pPr>
      <w:r w:rsidRPr="00E344EE">
        <w:rPr>
          <w:b/>
          <w:bCs/>
        </w:rPr>
        <w:t>charities</w:t>
      </w:r>
      <w:r>
        <w:t>.</w:t>
      </w:r>
    </w:p>
    <w:p w14:paraId="3722B58D" w14:textId="77777777" w:rsidR="00751E8D" w:rsidRDefault="00751E8D" w:rsidP="00E344EE">
      <w:pPr>
        <w:rPr>
          <w:b/>
          <w:bCs/>
        </w:rPr>
      </w:pPr>
    </w:p>
    <w:p w14:paraId="6C746C53" w14:textId="746A8FFC" w:rsidR="00751E8D" w:rsidRDefault="00751E8D" w:rsidP="00E344EE">
      <w:pPr>
        <w:rPr>
          <w:b/>
          <w:bCs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9D94039" wp14:editId="7BFC036A">
                <wp:simplePos x="0" y="0"/>
                <wp:positionH relativeFrom="margin">
                  <wp:posOffset>2200275</wp:posOffset>
                </wp:positionH>
                <wp:positionV relativeFrom="paragraph">
                  <wp:posOffset>299720</wp:posOffset>
                </wp:positionV>
                <wp:extent cx="3544570" cy="361950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619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FF6B2" id="Rectangle 263" o:spid="_x0000_s1026" style="position:absolute;margin-left:173.25pt;margin-top:23.6pt;width:279.1pt;height:285pt;z-index:-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365F3AE4" w14:textId="5BAFAF65" w:rsidR="00751E8D" w:rsidRDefault="005C3EB9" w:rsidP="00E344EE">
      <w:r w:rsidRPr="00E344EE">
        <w:rPr>
          <w:b/>
          <w:bCs/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236C3CCE" wp14:editId="6E4A918F">
            <wp:simplePos x="0" y="0"/>
            <wp:positionH relativeFrom="margin">
              <wp:posOffset>-371475</wp:posOffset>
            </wp:positionH>
            <wp:positionV relativeFrom="paragraph">
              <wp:posOffset>161925</wp:posOffset>
            </wp:positionV>
            <wp:extent cx="2162175" cy="1152525"/>
            <wp:effectExtent l="0" t="0" r="9525" b="9525"/>
            <wp:wrapNone/>
            <wp:docPr id="262" name="Picture 262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4EE" w:rsidRPr="00E344EE">
        <w:rPr>
          <w:b/>
          <w:bCs/>
        </w:rPr>
        <w:t xml:space="preserve">Incorporated societies </w:t>
      </w:r>
      <w:r w:rsidR="00751E8D">
        <w:t>are a kind of organisation.</w:t>
      </w:r>
    </w:p>
    <w:p w14:paraId="39F954D6" w14:textId="77777777" w:rsidR="00751E8D" w:rsidRDefault="00751E8D" w:rsidP="00E344EE">
      <w:pPr>
        <w:rPr>
          <w:b/>
          <w:bCs/>
        </w:rPr>
      </w:pPr>
    </w:p>
    <w:p w14:paraId="6A25ECE7" w14:textId="77777777" w:rsidR="00751E8D" w:rsidRDefault="00751E8D" w:rsidP="00E344EE">
      <w:pPr>
        <w:rPr>
          <w:b/>
          <w:bCs/>
        </w:rPr>
      </w:pPr>
    </w:p>
    <w:p w14:paraId="50F1084E" w14:textId="172A8EBD" w:rsidR="00E344EE" w:rsidRDefault="00751E8D" w:rsidP="00E344EE">
      <w:r>
        <w:rPr>
          <w:b/>
          <w:bCs/>
        </w:rPr>
        <w:t>C</w:t>
      </w:r>
      <w:r w:rsidR="00E344EE" w:rsidRPr="00E344EE">
        <w:rPr>
          <w:b/>
          <w:bCs/>
        </w:rPr>
        <w:t>harities</w:t>
      </w:r>
      <w:r w:rsidR="00E344EE">
        <w:t xml:space="preserve"> are </w:t>
      </w:r>
      <w:r>
        <w:t xml:space="preserve">a </w:t>
      </w:r>
      <w:r w:rsidR="00E344EE">
        <w:t>different kind of organisation.</w:t>
      </w:r>
    </w:p>
    <w:p w14:paraId="49D87E50" w14:textId="46F92FF6" w:rsidR="00E344EE" w:rsidRDefault="00751E8D" w:rsidP="00E344EE">
      <w:r w:rsidRPr="00751E8D">
        <w:rPr>
          <w:noProof/>
        </w:rPr>
        <w:drawing>
          <wp:anchor distT="0" distB="0" distL="114300" distR="114300" simplePos="0" relativeHeight="252006400" behindDoc="0" locked="0" layoutInCell="1" allowOverlap="1" wp14:anchorId="3215643C" wp14:editId="60B1D25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24000" cy="1524000"/>
            <wp:effectExtent l="0" t="0" r="0" b="0"/>
            <wp:wrapNone/>
            <wp:docPr id="1052094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2AAD7C" w14:textId="3F7D5A2C" w:rsidR="00E344EE" w:rsidRDefault="00E344EE" w:rsidP="00E344EE"/>
    <w:p w14:paraId="1172A512" w14:textId="42977C3E" w:rsidR="00E344EE" w:rsidRDefault="00E344EE" w:rsidP="00E344EE">
      <w:r>
        <w:t xml:space="preserve">There are different rules </w:t>
      </w:r>
      <w:r w:rsidR="002D1575">
        <w:t xml:space="preserve">for </w:t>
      </w:r>
      <w:r>
        <w:t>different kinds of organisation.</w:t>
      </w:r>
    </w:p>
    <w:p w14:paraId="331E5A6B" w14:textId="204CE138" w:rsidR="00935D42" w:rsidRDefault="00935D42" w:rsidP="00D67451"/>
    <w:p w14:paraId="12FC0F8E" w14:textId="6E7B3EDF" w:rsidR="00E344EE" w:rsidRDefault="00E344EE" w:rsidP="00D67451"/>
    <w:p w14:paraId="64EB5112" w14:textId="12D72C7C" w:rsidR="00751E8D" w:rsidRDefault="00751E8D">
      <w:pPr>
        <w:spacing w:line="240" w:lineRule="auto"/>
        <w:ind w:left="0"/>
      </w:pPr>
      <w:r>
        <w:br w:type="page"/>
      </w:r>
    </w:p>
    <w:p w14:paraId="41419962" w14:textId="0927EB73" w:rsidR="00E344EE" w:rsidRDefault="00751E8D" w:rsidP="00E344EE">
      <w:pPr>
        <w:rPr>
          <w:rFonts w:cs="Arial"/>
          <w:szCs w:val="32"/>
          <w:lang w:eastAsia="en-GB"/>
        </w:rPr>
      </w:pPr>
      <w:r w:rsidRPr="00E344EE">
        <w:rPr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7A3837B4" wp14:editId="684B2A4D">
            <wp:simplePos x="0" y="0"/>
            <wp:positionH relativeFrom="margin">
              <wp:posOffset>19050</wp:posOffset>
            </wp:positionH>
            <wp:positionV relativeFrom="paragraph">
              <wp:posOffset>12700</wp:posOffset>
            </wp:positionV>
            <wp:extent cx="1569085" cy="1569085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4EE">
        <w:t>The CE should also:</w:t>
      </w:r>
    </w:p>
    <w:p w14:paraId="5D0A19CA" w14:textId="70B531C8" w:rsidR="00E344EE" w:rsidRPr="00E344EE" w:rsidRDefault="00E344EE" w:rsidP="00E344EE">
      <w:pPr>
        <w:pStyle w:val="Listtoplevel"/>
      </w:pPr>
      <w:r w:rsidRPr="00E344EE">
        <w:t xml:space="preserve">have experience as a leader in disability </w:t>
      </w:r>
      <w:proofErr w:type="gramStart"/>
      <w:r w:rsidRPr="00E344EE">
        <w:t>rights</w:t>
      </w:r>
      <w:proofErr w:type="gramEnd"/>
    </w:p>
    <w:p w14:paraId="678C3DA9" w14:textId="6C793028" w:rsidR="00E344EE" w:rsidRPr="00E344EE" w:rsidRDefault="00751E8D" w:rsidP="00E344EE">
      <w:pPr>
        <w:pStyle w:val="Listtoplevel"/>
      </w:pPr>
      <w:r w:rsidRPr="003F613C">
        <w:rPr>
          <w:rFonts w:eastAsia="Times New Roman"/>
          <w:b/>
          <w:bCs/>
          <w:noProof/>
          <w:color w:val="000000"/>
          <w:lang w:val="en-NZ" w:eastAsia="en-NZ"/>
        </w:rPr>
        <w:drawing>
          <wp:anchor distT="0" distB="0" distL="114300" distR="114300" simplePos="0" relativeHeight="251803648" behindDoc="0" locked="0" layoutInCell="1" allowOverlap="1" wp14:anchorId="702BCDC0" wp14:editId="10D3FB18">
            <wp:simplePos x="0" y="0"/>
            <wp:positionH relativeFrom="margin">
              <wp:posOffset>-628650</wp:posOffset>
            </wp:positionH>
            <wp:positionV relativeFrom="page">
              <wp:posOffset>3019425</wp:posOffset>
            </wp:positionV>
            <wp:extent cx="3044050" cy="2152650"/>
            <wp:effectExtent l="0" t="0" r="0" b="0"/>
            <wp:wrapNone/>
            <wp:docPr id="278" name="Picture 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4EE" w:rsidRPr="00E344EE">
        <w:t xml:space="preserve">be committed to </w:t>
      </w:r>
      <w:r w:rsidR="00E344EE" w:rsidRPr="00E344EE">
        <w:rPr>
          <w:b/>
          <w:bCs/>
        </w:rPr>
        <w:t>Te Tiriti o Waitangi / the Treaty of Waitangi</w:t>
      </w:r>
      <w:r w:rsidR="00E344EE" w:rsidRPr="00E344EE">
        <w:t>.</w:t>
      </w:r>
    </w:p>
    <w:p w14:paraId="3261E4F3" w14:textId="188975CE" w:rsidR="00E344EE" w:rsidRDefault="00E344EE" w:rsidP="00D67451"/>
    <w:p w14:paraId="40BE0986" w14:textId="1D8EC093" w:rsidR="00935D42" w:rsidRDefault="00F918CE" w:rsidP="00D67451"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C11D16C" wp14:editId="59E900C9">
                <wp:simplePos x="0" y="0"/>
                <wp:positionH relativeFrom="margin">
                  <wp:posOffset>2244090</wp:posOffset>
                </wp:positionH>
                <wp:positionV relativeFrom="paragraph">
                  <wp:posOffset>325755</wp:posOffset>
                </wp:positionV>
                <wp:extent cx="3544570" cy="1038225"/>
                <wp:effectExtent l="0" t="0" r="0" b="952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38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37B9E" id="Rectangle 264" o:spid="_x0000_s1026" style="position:absolute;margin-left:176.7pt;margin-top:25.65pt;width:279.1pt;height:81.75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" fillcolor="#bdd6ee [1304]" stroked="f" strokeweight="1pt">
                <w10:wrap anchorx="margin"/>
              </v:rect>
            </w:pict>
          </mc:Fallback>
        </mc:AlternateContent>
      </w:r>
    </w:p>
    <w:p w14:paraId="4DC3EB6F" w14:textId="51D0F628" w:rsidR="00935D42" w:rsidRDefault="00935D42" w:rsidP="00935D42">
      <w:pPr>
        <w:pStyle w:val="EasyRead2"/>
        <w:spacing w:after="0"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Pr="00D345FD">
        <w:rPr>
          <w:bCs w:val="0"/>
          <w:sz w:val="32"/>
          <w:szCs w:val="32"/>
        </w:rPr>
        <w:t>/ Treaty of Waitangi</w:t>
      </w:r>
      <w:r>
        <w:rPr>
          <w:b w:val="0"/>
          <w:bCs w:val="0"/>
          <w:sz w:val="32"/>
          <w:szCs w:val="32"/>
        </w:rPr>
        <w:t xml:space="preserve"> is an important agreement between Māori and the British Crown.</w:t>
      </w:r>
    </w:p>
    <w:p w14:paraId="34842D20" w14:textId="55F35C62" w:rsidR="005C3EB9" w:rsidRDefault="005C3EB9">
      <w:pPr>
        <w:spacing w:line="240" w:lineRule="auto"/>
        <w:ind w:left="0"/>
      </w:pPr>
      <w:r>
        <w:br w:type="page"/>
      </w:r>
    </w:p>
    <w:p w14:paraId="7601590A" w14:textId="089B864B" w:rsidR="00935D42" w:rsidRDefault="005C3EB9" w:rsidP="00935D42">
      <w:pPr>
        <w:tabs>
          <w:tab w:val="left" w:pos="3686"/>
          <w:tab w:val="left" w:pos="4253"/>
        </w:tabs>
        <w:rPr>
          <w:rFonts w:cs="Arial"/>
          <w:szCs w:val="32"/>
          <w:lang w:eastAsia="en-GB"/>
        </w:rPr>
      </w:pPr>
      <w:r w:rsidRPr="008845DB">
        <w:rPr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7886A7BC" wp14:editId="74879F66">
            <wp:simplePos x="0" y="0"/>
            <wp:positionH relativeFrom="margin">
              <wp:posOffset>47625</wp:posOffset>
            </wp:positionH>
            <wp:positionV relativeFrom="paragraph">
              <wp:posOffset>-295275</wp:posOffset>
            </wp:positionV>
            <wp:extent cx="1190625" cy="1190625"/>
            <wp:effectExtent l="0" t="0" r="9525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33408483"/>
      <w:r w:rsidR="00935D42">
        <w:rPr>
          <w:rFonts w:cs="Arial"/>
          <w:szCs w:val="32"/>
          <w:lang w:eastAsia="en-GB"/>
        </w:rPr>
        <w:t xml:space="preserve">It would be good if the CE also has worked in </w:t>
      </w:r>
      <w:r w:rsidR="00D71D4A">
        <w:rPr>
          <w:rFonts w:cs="Arial"/>
          <w:szCs w:val="32"/>
          <w:lang w:eastAsia="en-GB"/>
        </w:rPr>
        <w:t xml:space="preserve">1 </w:t>
      </w:r>
      <w:r w:rsidR="00935D42">
        <w:rPr>
          <w:rFonts w:cs="Arial"/>
          <w:szCs w:val="32"/>
          <w:lang w:eastAsia="en-GB"/>
        </w:rPr>
        <w:t>of these areas:</w:t>
      </w:r>
    </w:p>
    <w:p w14:paraId="2CC1C9E6" w14:textId="77777777" w:rsidR="00935D42" w:rsidRDefault="00935D42" w:rsidP="00E344EE">
      <w:pPr>
        <w:pStyle w:val="Listtoplevel"/>
        <w:rPr>
          <w:lang w:eastAsia="en-GB"/>
        </w:rPr>
      </w:pPr>
      <w:r w:rsidRPr="008845DB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7744" behindDoc="0" locked="0" layoutInCell="1" allowOverlap="1" wp14:anchorId="396D5D93" wp14:editId="6D543DF1">
            <wp:simplePos x="0" y="0"/>
            <wp:positionH relativeFrom="margin">
              <wp:posOffset>162291</wp:posOffset>
            </wp:positionH>
            <wp:positionV relativeFrom="paragraph">
              <wp:posOffset>251460</wp:posOffset>
            </wp:positionV>
            <wp:extent cx="1190625" cy="1086184"/>
            <wp:effectExtent l="0" t="0" r="0" b="0"/>
            <wp:wrapNone/>
            <wp:docPr id="1815" name="Picture 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management</w:t>
      </w:r>
    </w:p>
    <w:p w14:paraId="216B3A5F" w14:textId="256504E9" w:rsid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>IT / computers</w:t>
      </w:r>
      <w:r w:rsidRPr="008845DB">
        <w:rPr>
          <w:lang w:eastAsia="en-GB"/>
        </w:rPr>
        <w:t xml:space="preserve"> </w:t>
      </w:r>
    </w:p>
    <w:p w14:paraId="29AB22BC" w14:textId="2F7A1AF7" w:rsidR="00935D42" w:rsidRDefault="005C3EB9" w:rsidP="00E344EE">
      <w:pPr>
        <w:pStyle w:val="Listtoplevel"/>
        <w:rPr>
          <w:lang w:eastAsia="en-GB"/>
        </w:rPr>
      </w:pPr>
      <w:r w:rsidRPr="008845DB">
        <w:rPr>
          <w:noProof/>
          <w:lang w:val="en-NZ" w:eastAsia="en-NZ"/>
        </w:rPr>
        <w:drawing>
          <wp:anchor distT="0" distB="0" distL="114300" distR="114300" simplePos="0" relativeHeight="251806720" behindDoc="0" locked="0" layoutInCell="1" allowOverlap="1" wp14:anchorId="5C473757" wp14:editId="6973636A">
            <wp:simplePos x="0" y="0"/>
            <wp:positionH relativeFrom="margin">
              <wp:posOffset>47625</wp:posOffset>
            </wp:positionH>
            <wp:positionV relativeFrom="paragraph">
              <wp:posOffset>158750</wp:posOffset>
            </wp:positionV>
            <wp:extent cx="1190625" cy="1190625"/>
            <wp:effectExtent l="0" t="0" r="9525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44EE">
        <w:rPr>
          <w:lang w:eastAsia="en-GB"/>
        </w:rPr>
        <w:t>f</w:t>
      </w:r>
      <w:r w:rsidR="00935D42">
        <w:rPr>
          <w:lang w:eastAsia="en-GB"/>
        </w:rPr>
        <w:t>inance</w:t>
      </w:r>
      <w:r w:rsidR="00E344EE">
        <w:rPr>
          <w:lang w:eastAsia="en-GB"/>
        </w:rPr>
        <w:t xml:space="preserve"> / money</w:t>
      </w:r>
    </w:p>
    <w:p w14:paraId="496CB397" w14:textId="161E416A" w:rsidR="00935D42" w:rsidRDefault="00E344EE" w:rsidP="00E344EE">
      <w:pPr>
        <w:pStyle w:val="Listtoplevel"/>
      </w:pPr>
      <w:r w:rsidRPr="008845DB">
        <w:rPr>
          <w:noProof/>
          <w:lang w:val="en-NZ" w:eastAsia="en-NZ"/>
        </w:rPr>
        <w:drawing>
          <wp:anchor distT="0" distB="0" distL="114300" distR="114300" simplePos="0" relativeHeight="251805696" behindDoc="0" locked="0" layoutInCell="1" allowOverlap="1" wp14:anchorId="5D6E998E" wp14:editId="7FF078A0">
            <wp:simplePos x="0" y="0"/>
            <wp:positionH relativeFrom="margin">
              <wp:posOffset>47625</wp:posOffset>
            </wp:positionH>
            <wp:positionV relativeFrom="paragraph">
              <wp:posOffset>686435</wp:posOffset>
            </wp:positionV>
            <wp:extent cx="1352550" cy="1352550"/>
            <wp:effectExtent l="0" t="0" r="0" b="0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D42">
        <w:rPr>
          <w:lang w:eastAsia="en-GB"/>
        </w:rPr>
        <w:t>HR / human resources management.</w:t>
      </w:r>
      <w:bookmarkEnd w:id="0"/>
    </w:p>
    <w:p w14:paraId="1D1AC56A" w14:textId="77777777" w:rsidR="00E344EE" w:rsidRDefault="00E344EE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7FD8370" w14:textId="52B24C02" w:rsidR="00124EA8" w:rsidRDefault="00935D42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the CE needs to do</w:t>
      </w:r>
    </w:p>
    <w:p w14:paraId="03A85B66" w14:textId="2714416F" w:rsidR="00124EA8" w:rsidRDefault="00124EA8" w:rsidP="00124EA8">
      <w:pPr>
        <w:rPr>
          <w:lang w:eastAsia="en-GB"/>
        </w:rPr>
      </w:pPr>
    </w:p>
    <w:p w14:paraId="6CC70742" w14:textId="0C8AB524" w:rsidR="00124EA8" w:rsidRDefault="005C3EB9" w:rsidP="00124EA8">
      <w:pPr>
        <w:rPr>
          <w:lang w:eastAsia="en-GB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6516C181" wp14:editId="589AE476">
            <wp:simplePos x="0" y="0"/>
            <wp:positionH relativeFrom="margin">
              <wp:posOffset>-219075</wp:posOffset>
            </wp:positionH>
            <wp:positionV relativeFrom="paragraph">
              <wp:posOffset>365125</wp:posOffset>
            </wp:positionV>
            <wp:extent cx="1781175" cy="1781175"/>
            <wp:effectExtent l="0" t="0" r="0" b="9525"/>
            <wp:wrapNone/>
            <wp:docPr id="266" name="Picture 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72E9F" w14:textId="77C3D583" w:rsidR="00935D42" w:rsidRDefault="00935D42" w:rsidP="00124EA8">
      <w:pPr>
        <w:rPr>
          <w:lang w:eastAsia="en-GB"/>
        </w:rPr>
      </w:pPr>
      <w:r>
        <w:rPr>
          <w:lang w:eastAsia="en-GB"/>
        </w:rPr>
        <w:t xml:space="preserve">This </w:t>
      </w:r>
      <w:r w:rsidR="005C3EB9">
        <w:rPr>
          <w:lang w:eastAsia="en-GB"/>
        </w:rPr>
        <w:t xml:space="preserve">part of the job description </w:t>
      </w:r>
      <w:r>
        <w:rPr>
          <w:lang w:eastAsia="en-GB"/>
        </w:rPr>
        <w:t>is about the important things the CE will need to do.</w:t>
      </w:r>
    </w:p>
    <w:p w14:paraId="069A6F78" w14:textId="0CA5FB57" w:rsidR="00935D42" w:rsidRDefault="00935D42" w:rsidP="00124EA8">
      <w:pPr>
        <w:rPr>
          <w:lang w:eastAsia="en-GB"/>
        </w:rPr>
      </w:pPr>
    </w:p>
    <w:p w14:paraId="058053F1" w14:textId="77777777" w:rsidR="00935D42" w:rsidRDefault="00935D42" w:rsidP="00124EA8">
      <w:pPr>
        <w:rPr>
          <w:lang w:eastAsia="en-GB"/>
        </w:rPr>
      </w:pPr>
    </w:p>
    <w:p w14:paraId="371173A1" w14:textId="45C81D0E" w:rsidR="00935D42" w:rsidRDefault="005C3EB9" w:rsidP="00124EA8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3632" behindDoc="0" locked="0" layoutInCell="1" allowOverlap="1" wp14:anchorId="0FD99D4D" wp14:editId="112B27B3">
            <wp:simplePos x="0" y="0"/>
            <wp:positionH relativeFrom="column">
              <wp:posOffset>-47625</wp:posOffset>
            </wp:positionH>
            <wp:positionV relativeFrom="paragraph">
              <wp:posOffset>471170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0020" y="21337"/>
                <wp:lineTo x="20283" y="21337"/>
                <wp:lineTo x="20810" y="18176"/>
                <wp:lineTo x="21337" y="8429"/>
                <wp:lineTo x="21337" y="2371"/>
                <wp:lineTo x="18966" y="790"/>
                <wp:lineTo x="1527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les Yes Lis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D42">
        <w:rPr>
          <w:lang w:eastAsia="en-GB"/>
        </w:rPr>
        <w:t>Looking at these things will show how well they are doing in their job.</w:t>
      </w:r>
    </w:p>
    <w:p w14:paraId="554EB018" w14:textId="77777777" w:rsidR="00935D42" w:rsidRDefault="00935D42" w:rsidP="00124EA8">
      <w:pPr>
        <w:rPr>
          <w:lang w:eastAsia="en-GB"/>
        </w:rPr>
      </w:pPr>
    </w:p>
    <w:p w14:paraId="434CDECB" w14:textId="77777777" w:rsidR="00935D42" w:rsidRDefault="00935D42" w:rsidP="00124EA8">
      <w:pPr>
        <w:rPr>
          <w:lang w:eastAsia="en-GB"/>
        </w:rPr>
      </w:pPr>
    </w:p>
    <w:p w14:paraId="2A6E5974" w14:textId="045CD10D" w:rsidR="00A12915" w:rsidRDefault="00935D42" w:rsidP="00935D42">
      <w:pPr>
        <w:rPr>
          <w:rFonts w:eastAsia="Times New Roman"/>
          <w:shd w:val="clear" w:color="auto" w:fill="FFFFFF"/>
          <w:lang w:eastAsia="en-GB"/>
        </w:rPr>
      </w:pPr>
      <w:r>
        <w:rPr>
          <w:lang w:eastAsia="en-GB"/>
        </w:rPr>
        <w:t xml:space="preserve">We have put these things into </w:t>
      </w:r>
      <w:r w:rsidR="00624D2D">
        <w:rPr>
          <w:lang w:eastAsia="en-GB"/>
        </w:rPr>
        <w:br/>
      </w:r>
      <w:r>
        <w:rPr>
          <w:lang w:eastAsia="en-GB"/>
        </w:rPr>
        <w:t xml:space="preserve">8 groups. </w:t>
      </w:r>
    </w:p>
    <w:p w14:paraId="666A6EF6" w14:textId="77777777" w:rsidR="00A12915" w:rsidRDefault="00A12915" w:rsidP="001754F4">
      <w:pPr>
        <w:rPr>
          <w:rFonts w:eastAsia="Times New Roman"/>
          <w:shd w:val="clear" w:color="auto" w:fill="FFFFFF"/>
          <w:lang w:eastAsia="en-GB"/>
        </w:rPr>
      </w:pPr>
    </w:p>
    <w:p w14:paraId="7A2FC67E" w14:textId="1B50A011" w:rsidR="00935D42" w:rsidRDefault="00935D42" w:rsidP="001754F4">
      <w:pPr>
        <w:rPr>
          <w:rFonts w:eastAsia="Times New Roman"/>
          <w:shd w:val="clear" w:color="auto" w:fill="FFFFFF"/>
          <w:lang w:eastAsia="en-GB"/>
        </w:rPr>
      </w:pPr>
    </w:p>
    <w:p w14:paraId="1E7FAAF8" w14:textId="4FBFBA07" w:rsidR="005C3EB9" w:rsidRDefault="005C3EB9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D429993" w14:textId="095077C9" w:rsidR="00935D42" w:rsidRDefault="005C3EB9" w:rsidP="002829B8">
      <w:pPr>
        <w:pStyle w:val="Heading2"/>
        <w:numPr>
          <w:ilvl w:val="0"/>
          <w:numId w:val="21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E344EE"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4D261BB8" wp14:editId="11853643">
            <wp:simplePos x="0" y="0"/>
            <wp:positionH relativeFrom="margin">
              <wp:posOffset>-257175</wp:posOffset>
            </wp:positionH>
            <wp:positionV relativeFrom="paragraph">
              <wp:posOffset>-106680</wp:posOffset>
            </wp:positionV>
            <wp:extent cx="1924050" cy="1924050"/>
            <wp:effectExtent l="0" t="0" r="0" b="0"/>
            <wp:wrapNone/>
            <wp:docPr id="269" name="Picture 26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rPr>
          <w:rFonts w:eastAsia="Times New Roman"/>
          <w:shd w:val="clear" w:color="auto" w:fill="FFFFFF"/>
          <w:lang w:eastAsia="en-GB"/>
        </w:rPr>
        <w:t>Strategy</w:t>
      </w:r>
    </w:p>
    <w:p w14:paraId="593EDF3B" w14:textId="20C6FB98" w:rsidR="00935D42" w:rsidRDefault="00935D42" w:rsidP="00935D42">
      <w:pPr>
        <w:rPr>
          <w:lang w:eastAsia="en-GB"/>
        </w:rPr>
      </w:pPr>
    </w:p>
    <w:p w14:paraId="0783DB83" w14:textId="2C96FC67" w:rsidR="00935D42" w:rsidRDefault="00935D42" w:rsidP="00935D42">
      <w:pPr>
        <w:rPr>
          <w:lang w:eastAsia="en-GB"/>
        </w:rPr>
      </w:pPr>
      <w:r>
        <w:rPr>
          <w:lang w:eastAsia="en-GB"/>
        </w:rPr>
        <w:t>Strategy means</w:t>
      </w:r>
      <w:r w:rsidR="00E344EE">
        <w:rPr>
          <w:lang w:eastAsia="en-GB"/>
        </w:rPr>
        <w:t xml:space="preserve"> working to a plan that:</w:t>
      </w:r>
    </w:p>
    <w:p w14:paraId="56A8B015" w14:textId="739DDFCE" w:rsidR="00E344EE" w:rsidRDefault="00E344EE" w:rsidP="00E344EE">
      <w:pPr>
        <w:pStyle w:val="Listtoplevel"/>
        <w:rPr>
          <w:lang w:eastAsia="en-GB"/>
        </w:rPr>
      </w:pPr>
      <w:r>
        <w:rPr>
          <w:lang w:eastAsia="en-GB"/>
        </w:rPr>
        <w:t xml:space="preserve">is for a long </w:t>
      </w:r>
      <w:proofErr w:type="gramStart"/>
      <w:r>
        <w:rPr>
          <w:lang w:eastAsia="en-GB"/>
        </w:rPr>
        <w:t>time</w:t>
      </w:r>
      <w:proofErr w:type="gramEnd"/>
    </w:p>
    <w:p w14:paraId="4B39EF96" w14:textId="3E7F7345" w:rsidR="005C3EB9" w:rsidRPr="005C3EB9" w:rsidRDefault="00E344EE" w:rsidP="002829B8">
      <w:pPr>
        <w:pStyle w:val="Listtoplevel"/>
        <w:spacing w:line="240" w:lineRule="auto"/>
        <w:rPr>
          <w:lang w:eastAsia="en-GB"/>
        </w:rPr>
      </w:pPr>
      <w:r>
        <w:rPr>
          <w:lang w:eastAsia="en-GB"/>
        </w:rPr>
        <w:t>can change when it needs to.</w:t>
      </w:r>
    </w:p>
    <w:p w14:paraId="3A75EA1F" w14:textId="77777777" w:rsidR="005C3EB9" w:rsidRDefault="005C3EB9" w:rsidP="00E344EE">
      <w:pPr>
        <w:rPr>
          <w:lang w:eastAsia="en-GB"/>
        </w:rPr>
      </w:pPr>
    </w:p>
    <w:p w14:paraId="58A368BF" w14:textId="77777777" w:rsidR="005C3EB9" w:rsidRDefault="005C3EB9" w:rsidP="00E344EE">
      <w:pPr>
        <w:rPr>
          <w:lang w:eastAsia="en-GB"/>
        </w:rPr>
      </w:pPr>
    </w:p>
    <w:p w14:paraId="119C5D9E" w14:textId="45792839" w:rsidR="00935D42" w:rsidRDefault="005C3EB9" w:rsidP="00E344EE">
      <w:pPr>
        <w:rPr>
          <w:lang w:eastAsia="en-GB"/>
        </w:rPr>
      </w:pPr>
      <w:r w:rsidRPr="00C14365">
        <w:rPr>
          <w:rFonts w:eastAsiaTheme="minorHAnsi" w:cs="Arial"/>
          <w:noProof/>
          <w:szCs w:val="32"/>
          <w:lang w:val="en-NZ" w:eastAsia="en-NZ"/>
        </w:rPr>
        <w:drawing>
          <wp:anchor distT="0" distB="0" distL="114300" distR="114300" simplePos="0" relativeHeight="251893760" behindDoc="0" locked="0" layoutInCell="1" allowOverlap="1" wp14:anchorId="13BB6C43" wp14:editId="44473207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1708523" cy="1238250"/>
            <wp:effectExtent l="0" t="0" r="6350" b="0"/>
            <wp:wrapNone/>
            <wp:docPr id="271" name="Picture 2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D42">
        <w:rPr>
          <w:lang w:eastAsia="en-GB"/>
        </w:rPr>
        <w:t xml:space="preserve">The </w:t>
      </w:r>
      <w:r w:rsidR="00E344EE">
        <w:rPr>
          <w:lang w:eastAsia="en-GB"/>
        </w:rPr>
        <w:t>CE</w:t>
      </w:r>
      <w:r w:rsidR="00935D42">
        <w:rPr>
          <w:lang w:eastAsia="en-GB"/>
        </w:rPr>
        <w:t xml:space="preserve"> </w:t>
      </w:r>
      <w:r w:rsidR="00151FB6">
        <w:rPr>
          <w:lang w:eastAsia="en-GB"/>
        </w:rPr>
        <w:t>will</w:t>
      </w:r>
      <w:r w:rsidR="00935D42">
        <w:rPr>
          <w:lang w:eastAsia="en-GB"/>
        </w:rPr>
        <w:t>:</w:t>
      </w:r>
    </w:p>
    <w:p w14:paraId="05BFC04B" w14:textId="3706C228" w:rsidR="00935D42" w:rsidRDefault="005C3EB9" w:rsidP="00E344EE">
      <w:pPr>
        <w:pStyle w:val="Listtoplevel"/>
        <w:rPr>
          <w:lang w:eastAsia="en-GB"/>
        </w:rPr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1712" behindDoc="0" locked="0" layoutInCell="1" allowOverlap="1" wp14:anchorId="57ADA7E6" wp14:editId="2164EE98">
            <wp:simplePos x="0" y="0"/>
            <wp:positionH relativeFrom="margin">
              <wp:posOffset>-123825</wp:posOffset>
            </wp:positionH>
            <wp:positionV relativeFrom="paragraph">
              <wp:posOffset>1307465</wp:posOffset>
            </wp:positionV>
            <wp:extent cx="1828800" cy="1828800"/>
            <wp:effectExtent l="0" t="0" r="0" b="0"/>
            <wp:wrapNone/>
            <wp:docPr id="270" name="Picture 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rPr>
          <w:lang w:eastAsia="en-GB"/>
        </w:rPr>
        <w:t xml:space="preserve">lead </w:t>
      </w:r>
      <w:r w:rsidR="002D1575">
        <w:rPr>
          <w:lang w:eastAsia="en-GB"/>
        </w:rPr>
        <w:t xml:space="preserve">what happens in the organisation to </w:t>
      </w:r>
      <w:r w:rsidR="00935D42">
        <w:rPr>
          <w:lang w:eastAsia="en-GB"/>
        </w:rPr>
        <w:t>mak</w:t>
      </w:r>
      <w:r w:rsidR="002D1575">
        <w:rPr>
          <w:lang w:eastAsia="en-GB"/>
        </w:rPr>
        <w:t>e</w:t>
      </w:r>
      <w:r w:rsidR="00935D42">
        <w:rPr>
          <w:lang w:eastAsia="en-GB"/>
        </w:rPr>
        <w:t xml:space="preserve"> the strategic plan </w:t>
      </w:r>
      <w:proofErr w:type="gramStart"/>
      <w:r w:rsidR="00935D42">
        <w:rPr>
          <w:lang w:eastAsia="en-GB"/>
        </w:rPr>
        <w:t>happen</w:t>
      </w:r>
      <w:proofErr w:type="gramEnd"/>
    </w:p>
    <w:p w14:paraId="50EFDAA2" w14:textId="0B9837DA" w:rsid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 xml:space="preserve">support the work of the </w:t>
      </w:r>
      <w:proofErr w:type="gramStart"/>
      <w:r w:rsidR="00E344EE">
        <w:rPr>
          <w:lang w:eastAsia="en-GB"/>
        </w:rPr>
        <w:t>NEC</w:t>
      </w:r>
      <w:proofErr w:type="gramEnd"/>
    </w:p>
    <w:p w14:paraId="7E7AB612" w14:textId="2A926DA8" w:rsid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>make sure there is good communication between:</w:t>
      </w:r>
    </w:p>
    <w:p w14:paraId="77AE8D16" w14:textId="63E0F32B" w:rsidR="00935D42" w:rsidRDefault="005C3EB9" w:rsidP="00E344EE">
      <w:pPr>
        <w:pStyle w:val="Listsecondlevel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4656" behindDoc="0" locked="0" layoutInCell="1" allowOverlap="1" wp14:anchorId="15A654C7" wp14:editId="7F7F188C">
            <wp:simplePos x="0" y="0"/>
            <wp:positionH relativeFrom="column">
              <wp:posOffset>66675</wp:posOffset>
            </wp:positionH>
            <wp:positionV relativeFrom="paragraph">
              <wp:posOffset>144145</wp:posOffset>
            </wp:positionV>
            <wp:extent cx="1447800" cy="1447800"/>
            <wp:effectExtent l="0" t="0" r="0" b="0"/>
            <wp:wrapThrough wrapText="bothSides">
              <wp:wrapPolygon edited="0">
                <wp:start x="3126" y="0"/>
                <wp:lineTo x="2842" y="284"/>
                <wp:lineTo x="568" y="4547"/>
                <wp:lineTo x="0" y="11084"/>
                <wp:lineTo x="568" y="20463"/>
                <wp:lineTo x="5400" y="21316"/>
                <wp:lineTo x="16768" y="21316"/>
                <wp:lineTo x="18189" y="21316"/>
                <wp:lineTo x="18474" y="21316"/>
                <wp:lineTo x="21316" y="18474"/>
                <wp:lineTo x="21316" y="1137"/>
                <wp:lineTo x="16768" y="0"/>
                <wp:lineTo x="4832" y="0"/>
                <wp:lineTo x="3126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5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D42">
        <w:rPr>
          <w:lang w:eastAsia="en-GB"/>
        </w:rPr>
        <w:t>NEC</w:t>
      </w:r>
    </w:p>
    <w:p w14:paraId="5F4BCA99" w14:textId="7338E3D0" w:rsidR="00935D42" w:rsidRDefault="00935D42" w:rsidP="00E344EE">
      <w:pPr>
        <w:pStyle w:val="Listsecondlevel"/>
        <w:rPr>
          <w:lang w:eastAsia="en-GB"/>
        </w:rPr>
      </w:pPr>
      <w:r>
        <w:rPr>
          <w:lang w:eastAsia="en-GB"/>
        </w:rPr>
        <w:t>DPA members</w:t>
      </w:r>
    </w:p>
    <w:p w14:paraId="2CFED8EF" w14:textId="1147A98F" w:rsidR="00935D42" w:rsidRDefault="00935D42" w:rsidP="00E344EE">
      <w:pPr>
        <w:pStyle w:val="Listsecondlevel"/>
        <w:rPr>
          <w:lang w:eastAsia="en-GB"/>
        </w:rPr>
      </w:pPr>
      <w:r>
        <w:rPr>
          <w:lang w:eastAsia="en-GB"/>
        </w:rPr>
        <w:t>people who work for DPA</w:t>
      </w:r>
      <w:r w:rsidR="00402111">
        <w:rPr>
          <w:lang w:eastAsia="en-GB"/>
        </w:rPr>
        <w:t>.</w:t>
      </w:r>
    </w:p>
    <w:p w14:paraId="77C327E1" w14:textId="59617AA2" w:rsidR="00402111" w:rsidRDefault="00402111" w:rsidP="002829B8">
      <w:pPr>
        <w:pStyle w:val="Listtoplevel"/>
        <w:numPr>
          <w:ilvl w:val="0"/>
          <w:numId w:val="0"/>
        </w:numPr>
        <w:ind w:left="3686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5680" behindDoc="0" locked="0" layoutInCell="1" allowOverlap="1" wp14:anchorId="6CB5112F" wp14:editId="1644DC8F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1514475" cy="1514475"/>
            <wp:effectExtent l="0" t="0" r="9525" b="9525"/>
            <wp:wrapThrough wrapText="bothSides">
              <wp:wrapPolygon edited="0">
                <wp:start x="4891" y="0"/>
                <wp:lineTo x="2717" y="543"/>
                <wp:lineTo x="1087" y="2445"/>
                <wp:lineTo x="543" y="20106"/>
                <wp:lineTo x="815" y="21464"/>
                <wp:lineTo x="2174" y="21464"/>
                <wp:lineTo x="18475" y="21464"/>
                <wp:lineTo x="18747" y="21464"/>
                <wp:lineTo x="21464" y="13042"/>
                <wp:lineTo x="21464" y="10053"/>
                <wp:lineTo x="21192" y="8694"/>
                <wp:lineTo x="19562" y="4347"/>
                <wp:lineTo x="19834" y="2174"/>
                <wp:lineTo x="13313" y="0"/>
                <wp:lineTo x="6792" y="0"/>
                <wp:lineTo x="489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ining teach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The CE will also:</w:t>
      </w:r>
    </w:p>
    <w:p w14:paraId="018F8872" w14:textId="475A2D98" w:rsidR="00935D42" w:rsidRDefault="00402111" w:rsidP="00E344EE">
      <w:pPr>
        <w:pStyle w:val="Listtoplevel"/>
        <w:rPr>
          <w:lang w:eastAsia="en-GB"/>
        </w:rPr>
      </w:pPr>
      <w:r w:rsidRPr="00E344EE">
        <w:rPr>
          <w:noProof/>
          <w:lang w:val="en-NZ" w:eastAsia="en-NZ"/>
        </w:rPr>
        <w:drawing>
          <wp:anchor distT="0" distB="0" distL="114300" distR="114300" simplePos="0" relativeHeight="251895808" behindDoc="0" locked="0" layoutInCell="1" allowOverlap="1" wp14:anchorId="49A68928" wp14:editId="69D6AFE4">
            <wp:simplePos x="0" y="0"/>
            <wp:positionH relativeFrom="margin">
              <wp:posOffset>66675</wp:posOffset>
            </wp:positionH>
            <wp:positionV relativeFrom="paragraph">
              <wp:posOffset>1520825</wp:posOffset>
            </wp:positionV>
            <wp:extent cx="1438275" cy="1093089"/>
            <wp:effectExtent l="0" t="0" r="0" b="0"/>
            <wp:wrapNone/>
            <wp:docPr id="273" name="Picture 273" descr="A person using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erson using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D42">
        <w:rPr>
          <w:lang w:eastAsia="en-GB"/>
        </w:rPr>
        <w:t xml:space="preserve">create programmes / projects that support things changing so things are fairer for disabled </w:t>
      </w:r>
      <w:proofErr w:type="gramStart"/>
      <w:r w:rsidR="00935D42">
        <w:rPr>
          <w:lang w:eastAsia="en-GB"/>
        </w:rPr>
        <w:t>people</w:t>
      </w:r>
      <w:proofErr w:type="gramEnd"/>
    </w:p>
    <w:p w14:paraId="02E64F4A" w14:textId="309B0D4E" w:rsid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 xml:space="preserve">makes sure those programmes / projects </w:t>
      </w:r>
      <w:proofErr w:type="gramStart"/>
      <w:r>
        <w:rPr>
          <w:lang w:eastAsia="en-GB"/>
        </w:rPr>
        <w:t>happen</w:t>
      </w:r>
      <w:proofErr w:type="gramEnd"/>
    </w:p>
    <w:p w14:paraId="564DDB70" w14:textId="30F85932" w:rsidR="005C3EB9" w:rsidRDefault="005C3EB9" w:rsidP="002829B8">
      <w:pPr>
        <w:ind w:left="0"/>
        <w:rPr>
          <w:rFonts w:eastAsiaTheme="minorHAnsi"/>
          <w:szCs w:val="22"/>
          <w:lang w:val="en-GB" w:eastAsia="en-GB"/>
        </w:rPr>
      </w:pPr>
    </w:p>
    <w:p w14:paraId="25B3E650" w14:textId="32AF4F1B" w:rsidR="00402111" w:rsidRDefault="00402111" w:rsidP="002829B8">
      <w:pPr>
        <w:ind w:left="0"/>
        <w:rPr>
          <w:rFonts w:eastAsiaTheme="minorHAnsi"/>
          <w:szCs w:val="22"/>
          <w:lang w:val="en-GB" w:eastAsia="en-GB"/>
        </w:rPr>
      </w:pPr>
    </w:p>
    <w:p w14:paraId="7F07E844" w14:textId="40FD9E09" w:rsidR="00935D42" w:rsidRDefault="00402111" w:rsidP="00E344EE">
      <w:pPr>
        <w:rPr>
          <w:lang w:eastAsia="en-GB"/>
        </w:rPr>
      </w:pPr>
      <w:r w:rsidRPr="00F918CE">
        <w:rPr>
          <w:rFonts w:eastAsiaTheme="minorHAnsi"/>
          <w:noProof/>
          <w:szCs w:val="22"/>
          <w:lang w:val="en-NZ" w:eastAsia="en-NZ"/>
        </w:rPr>
        <w:drawing>
          <wp:anchor distT="0" distB="0" distL="114300" distR="114300" simplePos="0" relativeHeight="251898880" behindDoc="0" locked="0" layoutInCell="1" allowOverlap="1" wp14:anchorId="081FA060" wp14:editId="5847B320">
            <wp:simplePos x="0" y="0"/>
            <wp:positionH relativeFrom="margin">
              <wp:posOffset>-56831</wp:posOffset>
            </wp:positionH>
            <wp:positionV relativeFrom="paragraph">
              <wp:posOffset>76835</wp:posOffset>
            </wp:positionV>
            <wp:extent cx="1914525" cy="1206066"/>
            <wp:effectExtent l="0" t="0" r="0" b="0"/>
            <wp:wrapNone/>
            <wp:docPr id="275" name="Picture 27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0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4EE">
        <w:rPr>
          <w:lang w:eastAsia="en-GB"/>
        </w:rPr>
        <w:t xml:space="preserve">The CE </w:t>
      </w:r>
      <w:r w:rsidR="005D728A">
        <w:rPr>
          <w:lang w:eastAsia="en-GB"/>
        </w:rPr>
        <w:t xml:space="preserve">will </w:t>
      </w:r>
      <w:r w:rsidR="00E344EE">
        <w:rPr>
          <w:lang w:eastAsia="en-GB"/>
        </w:rPr>
        <w:t>also look</w:t>
      </w:r>
      <w:r w:rsidR="00935D42">
        <w:rPr>
          <w:lang w:eastAsia="en-GB"/>
        </w:rPr>
        <w:t xml:space="preserve"> at how things are going at DPA so they can find ways of doing things that:</w:t>
      </w:r>
    </w:p>
    <w:p w14:paraId="595AF3ED" w14:textId="41AD2A14" w:rsidR="00935D42" w:rsidRDefault="00E344EE" w:rsidP="00E344EE">
      <w:pPr>
        <w:pStyle w:val="Listtoplevel"/>
        <w:rPr>
          <w:lang w:eastAsia="en-GB"/>
        </w:rPr>
      </w:pPr>
      <w:r w:rsidRPr="00C14365">
        <w:rPr>
          <w:rFonts w:cs="Arial"/>
          <w:noProof/>
          <w:lang w:val="en-NZ" w:eastAsia="en-NZ"/>
        </w:rPr>
        <w:drawing>
          <wp:anchor distT="0" distB="0" distL="114300" distR="114300" simplePos="0" relativeHeight="251897856" behindDoc="0" locked="0" layoutInCell="1" allowOverlap="1" wp14:anchorId="010953B5" wp14:editId="13876234">
            <wp:simplePos x="0" y="0"/>
            <wp:positionH relativeFrom="margin">
              <wp:posOffset>-57150</wp:posOffset>
            </wp:positionH>
            <wp:positionV relativeFrom="paragraph">
              <wp:posOffset>561975</wp:posOffset>
            </wp:positionV>
            <wp:extent cx="1857375" cy="1314450"/>
            <wp:effectExtent l="0" t="0" r="0" b="0"/>
            <wp:wrapNone/>
            <wp:docPr id="274" name="Picture 2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rPr>
          <w:lang w:eastAsia="en-GB"/>
        </w:rPr>
        <w:t xml:space="preserve">fit with the things DPA has decided to </w:t>
      </w:r>
      <w:r w:rsidR="002D1575">
        <w:rPr>
          <w:lang w:eastAsia="en-GB"/>
        </w:rPr>
        <w:t xml:space="preserve">do </w:t>
      </w:r>
      <w:proofErr w:type="gramStart"/>
      <w:r w:rsidR="00935D42">
        <w:rPr>
          <w:lang w:eastAsia="en-GB"/>
        </w:rPr>
        <w:t>first</w:t>
      </w:r>
      <w:proofErr w:type="gramEnd"/>
    </w:p>
    <w:p w14:paraId="1775A724" w14:textId="2994754B" w:rsid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>can keep being paid for</w:t>
      </w:r>
      <w:r w:rsidR="00E344EE">
        <w:rPr>
          <w:lang w:eastAsia="en-GB"/>
        </w:rPr>
        <w:t>.</w:t>
      </w:r>
    </w:p>
    <w:p w14:paraId="2C319762" w14:textId="77777777" w:rsidR="00935D42" w:rsidRDefault="00935D42" w:rsidP="00935D42">
      <w:pPr>
        <w:ind w:left="4046"/>
        <w:rPr>
          <w:lang w:eastAsia="en-GB"/>
        </w:rPr>
      </w:pPr>
    </w:p>
    <w:p w14:paraId="670F70EF" w14:textId="77777777" w:rsidR="00935D42" w:rsidRDefault="00935D42" w:rsidP="00935D42">
      <w:pPr>
        <w:ind w:left="4046"/>
        <w:rPr>
          <w:lang w:eastAsia="en-GB"/>
        </w:rPr>
      </w:pPr>
    </w:p>
    <w:p w14:paraId="1D716424" w14:textId="77777777" w:rsidR="00402111" w:rsidRDefault="00402111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167D1652" w14:textId="12064AEA" w:rsidR="00935D42" w:rsidRDefault="00935D42" w:rsidP="002829B8">
      <w:pPr>
        <w:pStyle w:val="Heading2"/>
        <w:numPr>
          <w:ilvl w:val="0"/>
          <w:numId w:val="21"/>
        </w:numPr>
        <w:ind w:left="4253" w:hanging="567"/>
        <w:rPr>
          <w:lang w:eastAsia="en-GB"/>
        </w:rPr>
      </w:pPr>
      <w:r>
        <w:rPr>
          <w:lang w:eastAsia="en-GB"/>
        </w:rPr>
        <w:t>Relationships</w:t>
      </w:r>
    </w:p>
    <w:p w14:paraId="4CAECFCE" w14:textId="50EDA0EE" w:rsidR="00935D42" w:rsidRDefault="00F918CE" w:rsidP="00935D42">
      <w:pPr>
        <w:rPr>
          <w:lang w:eastAsia="en-GB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2CA71DAA" wp14:editId="1A0A02C4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544570" cy="2095500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09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E5625" id="Rectangle 276" o:spid="_x0000_s1026" style="position:absolute;margin-left:227.9pt;margin-top:23.8pt;width:279.1pt;height:165pt;z-index:-25141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44195AC4" w14:textId="6FF1FF85" w:rsidR="00935D42" w:rsidRDefault="00F918CE" w:rsidP="00F918CE">
      <w:pPr>
        <w:rPr>
          <w:lang w:eastAsia="en-GB"/>
        </w:rPr>
      </w:pPr>
      <w:r w:rsidRPr="00F918CE">
        <w:rPr>
          <w:b/>
          <w:bCs/>
          <w:noProof/>
          <w:lang w:val="en-NZ" w:eastAsia="en-NZ"/>
        </w:rPr>
        <w:drawing>
          <wp:anchor distT="0" distB="0" distL="114300" distR="114300" simplePos="0" relativeHeight="251901952" behindDoc="0" locked="0" layoutInCell="1" allowOverlap="1" wp14:anchorId="37CD38CE" wp14:editId="47BDEC79">
            <wp:simplePos x="0" y="0"/>
            <wp:positionH relativeFrom="margin">
              <wp:posOffset>-323850</wp:posOffset>
            </wp:positionH>
            <wp:positionV relativeFrom="paragraph">
              <wp:posOffset>424180</wp:posOffset>
            </wp:positionV>
            <wp:extent cx="2092960" cy="1100508"/>
            <wp:effectExtent l="0" t="0" r="2540" b="4445"/>
            <wp:wrapNone/>
            <wp:docPr id="277" name="Picture 277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1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 w:rsidRPr="00F918CE">
        <w:rPr>
          <w:b/>
          <w:bCs/>
          <w:lang w:eastAsia="en-GB"/>
        </w:rPr>
        <w:t>Relationships</w:t>
      </w:r>
      <w:r w:rsidR="00935D42">
        <w:rPr>
          <w:lang w:eastAsia="en-GB"/>
        </w:rPr>
        <w:t xml:space="preserve"> mean connections between:</w:t>
      </w:r>
    </w:p>
    <w:p w14:paraId="12A23D44" w14:textId="3A894C51" w:rsid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>people</w:t>
      </w:r>
    </w:p>
    <w:p w14:paraId="2DDE4BAE" w14:textId="2AB53761" w:rsidR="00935D42" w:rsidRPr="00935D42" w:rsidRDefault="00935D42" w:rsidP="00E344EE">
      <w:pPr>
        <w:pStyle w:val="Listtoplevel"/>
        <w:rPr>
          <w:lang w:eastAsia="en-GB"/>
        </w:rPr>
      </w:pPr>
      <w:r>
        <w:rPr>
          <w:lang w:eastAsia="en-GB"/>
        </w:rPr>
        <w:t>organisations.</w:t>
      </w:r>
    </w:p>
    <w:p w14:paraId="7339B455" w14:textId="42390974" w:rsidR="00935D42" w:rsidRDefault="00402111" w:rsidP="001754F4">
      <w:pPr>
        <w:rPr>
          <w:rFonts w:eastAsia="Times New Roman"/>
          <w:shd w:val="clear" w:color="auto" w:fill="FFFFFF"/>
          <w:lang w:eastAsia="en-GB"/>
        </w:rPr>
      </w:pPr>
      <w:r w:rsidRPr="00F918CE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2976" behindDoc="0" locked="0" layoutInCell="1" allowOverlap="1" wp14:anchorId="32F9F487" wp14:editId="41766867">
            <wp:simplePos x="0" y="0"/>
            <wp:positionH relativeFrom="margin">
              <wp:posOffset>450</wp:posOffset>
            </wp:positionH>
            <wp:positionV relativeFrom="paragraph">
              <wp:posOffset>79375</wp:posOffset>
            </wp:positionV>
            <wp:extent cx="1381125" cy="1500359"/>
            <wp:effectExtent l="0" t="0" r="0" b="508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15E635" w14:textId="11E8D5BE" w:rsidR="00F918CE" w:rsidRDefault="00F918CE" w:rsidP="00402111">
      <w:pPr>
        <w:spacing w:line="240" w:lineRule="auto"/>
        <w:rPr>
          <w:rFonts w:eastAsia="Times New Roman"/>
          <w:shd w:val="clear" w:color="auto" w:fill="FFFFFF"/>
          <w:lang w:eastAsia="en-GB"/>
        </w:rPr>
      </w:pPr>
    </w:p>
    <w:p w14:paraId="17B8B23E" w14:textId="31A79E10" w:rsidR="00935D42" w:rsidRDefault="00935D42" w:rsidP="00F918C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CE should:</w:t>
      </w:r>
    </w:p>
    <w:p w14:paraId="077776A4" w14:textId="266B2FEC" w:rsidR="00935D42" w:rsidRDefault="00402111" w:rsidP="00F918CE">
      <w:pPr>
        <w:pStyle w:val="Listtoplevel"/>
        <w:rPr>
          <w:shd w:val="clear" w:color="auto" w:fill="FFFFFF"/>
          <w:lang w:eastAsia="en-GB"/>
        </w:rPr>
      </w:pPr>
      <w:r w:rsidRPr="00F918CE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7A1B9145" wp14:editId="296C4AAC">
            <wp:simplePos x="0" y="0"/>
            <wp:positionH relativeFrom="margin">
              <wp:posOffset>-171450</wp:posOffset>
            </wp:positionH>
            <wp:positionV relativeFrom="paragraph">
              <wp:posOffset>706120</wp:posOffset>
            </wp:positionV>
            <wp:extent cx="1762125" cy="1762125"/>
            <wp:effectExtent l="0" t="0" r="9525" b="0"/>
            <wp:wrapNone/>
            <wp:docPr id="280" name="Picture 280" descr="A group of people sitting o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group of people sitting o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D42">
        <w:rPr>
          <w:shd w:val="clear" w:color="auto" w:fill="FFFFFF"/>
          <w:lang w:eastAsia="en-GB"/>
        </w:rPr>
        <w:t xml:space="preserve">be very good at working with </w:t>
      </w:r>
      <w:proofErr w:type="gramStart"/>
      <w:r w:rsidR="00935D42">
        <w:rPr>
          <w:shd w:val="clear" w:color="auto" w:fill="FFFFFF"/>
          <w:lang w:eastAsia="en-GB"/>
        </w:rPr>
        <w:t>people</w:t>
      </w:r>
      <w:proofErr w:type="gramEnd"/>
    </w:p>
    <w:p w14:paraId="4689C636" w14:textId="42D821FA" w:rsidR="00935D42" w:rsidRDefault="00402111" w:rsidP="00F918CE">
      <w:pPr>
        <w:pStyle w:val="Listtoplevel"/>
        <w:rPr>
          <w:shd w:val="clear" w:color="auto" w:fill="FFFFFF"/>
          <w:lang w:eastAsia="en-GB"/>
        </w:rPr>
      </w:pPr>
      <w:r w:rsidRPr="00B41B33">
        <w:rPr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 wp14:anchorId="54EFAAE3" wp14:editId="405F5187">
            <wp:simplePos x="0" y="0"/>
            <wp:positionH relativeFrom="margin">
              <wp:posOffset>0</wp:posOffset>
            </wp:positionH>
            <wp:positionV relativeFrom="paragraph">
              <wp:posOffset>1264920</wp:posOffset>
            </wp:positionV>
            <wp:extent cx="1343025" cy="1343025"/>
            <wp:effectExtent l="0" t="0" r="0" b="9525"/>
            <wp:wrapNone/>
            <wp:docPr id="281" name="Picture 28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D42">
        <w:rPr>
          <w:shd w:val="clear" w:color="auto" w:fill="FFFFFF"/>
          <w:lang w:eastAsia="en-GB"/>
        </w:rPr>
        <w:t>be able to talk to lots of different kinds of people in a way that works for them</w:t>
      </w:r>
      <w:r>
        <w:rPr>
          <w:shd w:val="clear" w:color="auto" w:fill="FFFFFF"/>
          <w:lang w:eastAsia="en-GB"/>
        </w:rPr>
        <w:t>.</w:t>
      </w:r>
    </w:p>
    <w:p w14:paraId="0A6BED76" w14:textId="77777777" w:rsidR="00402111" w:rsidRDefault="00402111">
      <w:pPr>
        <w:spacing w:line="240" w:lineRule="auto"/>
        <w:ind w:left="0"/>
        <w:rPr>
          <w:rFonts w:eastAsiaTheme="minorHAnsi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42B61769" w14:textId="1142000D" w:rsidR="00402111" w:rsidRDefault="00402111" w:rsidP="002829B8">
      <w:pPr>
        <w:pStyle w:val="Listsecond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The CE </w:t>
      </w:r>
      <w:r w:rsidR="00E27A40">
        <w:rPr>
          <w:shd w:val="clear" w:color="auto" w:fill="FFFFFF"/>
          <w:lang w:eastAsia="en-GB"/>
        </w:rPr>
        <w:t>will need to</w:t>
      </w:r>
      <w:r>
        <w:rPr>
          <w:shd w:val="clear" w:color="auto" w:fill="FFFFFF"/>
          <w:lang w:eastAsia="en-GB"/>
        </w:rPr>
        <w:t>:</w:t>
      </w:r>
    </w:p>
    <w:p w14:paraId="698189CD" w14:textId="7FE1FA9E" w:rsidR="00402111" w:rsidRDefault="00402111" w:rsidP="00402111">
      <w:pPr>
        <w:pStyle w:val="Listtoplevel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22D72AA5" wp14:editId="62B7B73E">
            <wp:simplePos x="0" y="0"/>
            <wp:positionH relativeFrom="column">
              <wp:posOffset>216535</wp:posOffset>
            </wp:positionH>
            <wp:positionV relativeFrom="paragraph">
              <wp:posOffset>399415</wp:posOffset>
            </wp:positionV>
            <wp:extent cx="1381125" cy="1381125"/>
            <wp:effectExtent l="0" t="0" r="9525" b="9525"/>
            <wp:wrapThrough wrapText="bothSides">
              <wp:wrapPolygon edited="0">
                <wp:start x="3277" y="0"/>
                <wp:lineTo x="2979" y="298"/>
                <wp:lineTo x="596" y="4767"/>
                <wp:lineTo x="298" y="5959"/>
                <wp:lineTo x="0" y="10726"/>
                <wp:lineTo x="596" y="20557"/>
                <wp:lineTo x="5661" y="21451"/>
                <wp:lineTo x="16684" y="21451"/>
                <wp:lineTo x="18472" y="21451"/>
                <wp:lineTo x="18770" y="21451"/>
                <wp:lineTo x="21153" y="19068"/>
                <wp:lineTo x="21451" y="17280"/>
                <wp:lineTo x="21451" y="1192"/>
                <wp:lineTo x="17280" y="0"/>
                <wp:lineTo x="4767" y="0"/>
                <wp:lineTo x="3277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5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make connections between:</w:t>
      </w:r>
    </w:p>
    <w:p w14:paraId="63869775" w14:textId="11122354" w:rsidR="00402111" w:rsidRDefault="00402111" w:rsidP="002829B8">
      <w:pPr>
        <w:pStyle w:val="ListParagraph"/>
        <w:numPr>
          <w:ilvl w:val="1"/>
          <w:numId w:val="2"/>
        </w:numPr>
        <w:ind w:left="4820" w:hanging="567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tāngata </w:t>
      </w:r>
      <w:proofErr w:type="spellStart"/>
      <w:r>
        <w:rPr>
          <w:shd w:val="clear" w:color="auto" w:fill="FFFFFF"/>
          <w:lang w:eastAsia="en-GB"/>
        </w:rPr>
        <w:t>whaikaha</w:t>
      </w:r>
      <w:proofErr w:type="spellEnd"/>
      <w:r>
        <w:rPr>
          <w:shd w:val="clear" w:color="auto" w:fill="FFFFFF"/>
          <w:lang w:eastAsia="en-GB"/>
        </w:rPr>
        <w:t xml:space="preserve"> Māori / Māori disabled </w:t>
      </w:r>
      <w:proofErr w:type="gramStart"/>
      <w:r>
        <w:rPr>
          <w:shd w:val="clear" w:color="auto" w:fill="FFFFFF"/>
          <w:lang w:eastAsia="en-GB"/>
        </w:rPr>
        <w:t>people</w:t>
      </w:r>
      <w:proofErr w:type="gramEnd"/>
    </w:p>
    <w:p w14:paraId="3D6D3D58" w14:textId="1B33734B" w:rsidR="00402111" w:rsidRDefault="00402111" w:rsidP="002829B8">
      <w:pPr>
        <w:pStyle w:val="ListParagraph"/>
        <w:numPr>
          <w:ilvl w:val="1"/>
          <w:numId w:val="2"/>
        </w:numPr>
        <w:ind w:left="4820" w:hanging="567"/>
        <w:rPr>
          <w:shd w:val="clear" w:color="auto" w:fill="FFFFFF"/>
          <w:lang w:eastAsia="en-GB"/>
        </w:rPr>
      </w:pPr>
      <w:r w:rsidRPr="00317965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8096" behindDoc="0" locked="0" layoutInCell="1" allowOverlap="1" wp14:anchorId="680676BE" wp14:editId="7478593B">
            <wp:simplePos x="0" y="0"/>
            <wp:positionH relativeFrom="margin">
              <wp:posOffset>95250</wp:posOffset>
            </wp:positionH>
            <wp:positionV relativeFrom="paragraph">
              <wp:posOffset>586105</wp:posOffset>
            </wp:positionV>
            <wp:extent cx="1656715" cy="1352550"/>
            <wp:effectExtent l="0" t="0" r="635" b="0"/>
            <wp:wrapNone/>
            <wp:docPr id="283" name="Picture 28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en-GB"/>
        </w:rPr>
        <w:t>disabled people</w:t>
      </w:r>
    </w:p>
    <w:p w14:paraId="58226806" w14:textId="10334D91" w:rsidR="00935D42" w:rsidRDefault="00935D42" w:rsidP="00F918CE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people who work in the disability sector </w:t>
      </w:r>
    </w:p>
    <w:p w14:paraId="5A7BF6C1" w14:textId="3D4CB094" w:rsidR="00935D42" w:rsidRDefault="00935D42" w:rsidP="00F918CE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other people who support disability rights</w:t>
      </w:r>
    </w:p>
    <w:p w14:paraId="2C36592D" w14:textId="67514386" w:rsidR="00992112" w:rsidRDefault="00317965" w:rsidP="00F918CE">
      <w:pPr>
        <w:pStyle w:val="Listtoplevel"/>
        <w:rPr>
          <w:shd w:val="clear" w:color="auto" w:fill="FFFFFF"/>
          <w:lang w:eastAsia="en-GB"/>
        </w:rPr>
      </w:pPr>
      <w:r w:rsidRPr="00317965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9120" behindDoc="0" locked="0" layoutInCell="1" allowOverlap="1" wp14:anchorId="23D6C4C2" wp14:editId="2DB080FD">
            <wp:simplePos x="0" y="0"/>
            <wp:positionH relativeFrom="margin">
              <wp:posOffset>-47625</wp:posOffset>
            </wp:positionH>
            <wp:positionV relativeFrom="paragraph">
              <wp:posOffset>80010</wp:posOffset>
            </wp:positionV>
            <wp:extent cx="1857375" cy="1353279"/>
            <wp:effectExtent l="0" t="0" r="0" b="0"/>
            <wp:wrapNone/>
            <wp:docPr id="284" name="Picture 284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5" cy="13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shd w:val="clear" w:color="auto" w:fill="FFFFFF"/>
          <w:lang w:eastAsia="en-GB"/>
        </w:rPr>
        <w:t>make more connections with those groups so lots of people are speaking up together on disability issues</w:t>
      </w:r>
      <w:r w:rsidR="00402111">
        <w:rPr>
          <w:shd w:val="clear" w:color="auto" w:fill="FFFFFF"/>
          <w:lang w:eastAsia="en-GB"/>
        </w:rPr>
        <w:t>.</w:t>
      </w:r>
    </w:p>
    <w:p w14:paraId="0185C1E7" w14:textId="77777777" w:rsidR="00402111" w:rsidRDefault="00402111" w:rsidP="00317965">
      <w:pPr>
        <w:rPr>
          <w:rFonts w:eastAsia="Times New Roman"/>
          <w:shd w:val="clear" w:color="auto" w:fill="FFFFFF"/>
          <w:lang w:eastAsia="en-GB"/>
        </w:rPr>
      </w:pPr>
    </w:p>
    <w:p w14:paraId="036C7837" w14:textId="77777777" w:rsidR="00402111" w:rsidRDefault="00402111" w:rsidP="00317965">
      <w:pPr>
        <w:rPr>
          <w:rFonts w:eastAsia="Times New Roman"/>
          <w:shd w:val="clear" w:color="auto" w:fill="FFFFFF"/>
          <w:lang w:eastAsia="en-GB"/>
        </w:rPr>
      </w:pPr>
    </w:p>
    <w:p w14:paraId="751440F3" w14:textId="77777777" w:rsidR="00402111" w:rsidRDefault="0040211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E809815" w14:textId="0E772995" w:rsidR="00992112" w:rsidRPr="00317965" w:rsidRDefault="00317965" w:rsidP="00317965">
      <w:pPr>
        <w:rPr>
          <w:rFonts w:eastAsia="Times New Roman"/>
          <w:shd w:val="clear" w:color="auto" w:fill="FFFFFF"/>
          <w:lang w:eastAsia="en-GB"/>
        </w:rPr>
      </w:pPr>
      <w:r w:rsidRPr="00C14365">
        <w:rPr>
          <w:noProof/>
          <w:lang w:val="en-NZ" w:eastAsia="en-NZ"/>
        </w:rPr>
        <w:drawing>
          <wp:anchor distT="0" distB="0" distL="114300" distR="114300" simplePos="0" relativeHeight="251911168" behindDoc="0" locked="0" layoutInCell="1" allowOverlap="1" wp14:anchorId="1090CD88" wp14:editId="15C199DC">
            <wp:simplePos x="0" y="0"/>
            <wp:positionH relativeFrom="margin">
              <wp:posOffset>152400</wp:posOffset>
            </wp:positionH>
            <wp:positionV relativeFrom="paragraph">
              <wp:posOffset>76200</wp:posOffset>
            </wp:positionV>
            <wp:extent cx="974565" cy="1352550"/>
            <wp:effectExtent l="0" t="0" r="0" b="0"/>
            <wp:wrapNone/>
            <wp:docPr id="285" name="Picture 2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6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 CE </w:t>
      </w:r>
      <w:r w:rsidR="005D728A">
        <w:rPr>
          <w:rFonts w:eastAsia="Times New Roman"/>
          <w:shd w:val="clear" w:color="auto" w:fill="FFFFFF"/>
          <w:lang w:eastAsia="en-GB"/>
        </w:rPr>
        <w:t xml:space="preserve">will </w:t>
      </w:r>
      <w:r w:rsidR="00992112" w:rsidRPr="00317965">
        <w:rPr>
          <w:rFonts w:eastAsia="Times New Roman"/>
          <w:shd w:val="clear" w:color="auto" w:fill="FFFFFF"/>
          <w:lang w:eastAsia="en-GB"/>
        </w:rPr>
        <w:t>work o</w:t>
      </w:r>
      <w:r>
        <w:rPr>
          <w:rFonts w:eastAsia="Times New Roman"/>
          <w:shd w:val="clear" w:color="auto" w:fill="FFFFFF"/>
          <w:lang w:eastAsia="en-GB"/>
        </w:rPr>
        <w:t>n</w:t>
      </w:r>
      <w:r w:rsidR="00992112" w:rsidRPr="00317965">
        <w:rPr>
          <w:rFonts w:eastAsia="Times New Roman"/>
          <w:shd w:val="clear" w:color="auto" w:fill="FFFFFF"/>
          <w:lang w:eastAsia="en-GB"/>
        </w:rPr>
        <w:t xml:space="preserve"> relationships that support the work of DPA:</w:t>
      </w:r>
    </w:p>
    <w:p w14:paraId="0DC73463" w14:textId="4F556E85" w:rsidR="00992112" w:rsidRDefault="00992112" w:rsidP="0031796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 different places in New Zealand</w:t>
      </w:r>
    </w:p>
    <w:p w14:paraId="7F039438" w14:textId="1B7DB2EB" w:rsidR="00992112" w:rsidRDefault="0034402D" w:rsidP="00317965">
      <w:pPr>
        <w:pStyle w:val="Listtoplevel"/>
        <w:rPr>
          <w:shd w:val="clear" w:color="auto" w:fill="FFFFFF"/>
          <w:lang w:eastAsia="en-GB"/>
        </w:rPr>
      </w:pPr>
      <w:r w:rsidRPr="00A432F9">
        <w:rPr>
          <w:noProof/>
          <w:lang w:val="en-NZ" w:eastAsia="en-NZ"/>
        </w:rPr>
        <w:drawing>
          <wp:anchor distT="0" distB="0" distL="114300" distR="114300" simplePos="0" relativeHeight="251912192" behindDoc="0" locked="0" layoutInCell="1" allowOverlap="1" wp14:anchorId="3DE9A99B" wp14:editId="086C3A67">
            <wp:simplePos x="0" y="0"/>
            <wp:positionH relativeFrom="margin">
              <wp:posOffset>-104775</wp:posOffset>
            </wp:positionH>
            <wp:positionV relativeFrom="paragraph">
              <wp:posOffset>21590</wp:posOffset>
            </wp:positionV>
            <wp:extent cx="1597660" cy="1206299"/>
            <wp:effectExtent l="0" t="0" r="2540" b="0"/>
            <wp:wrapNone/>
            <wp:docPr id="286" name="Picture 2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112">
        <w:rPr>
          <w:shd w:val="clear" w:color="auto" w:fill="FFFFFF"/>
          <w:lang w:eastAsia="en-GB"/>
        </w:rPr>
        <w:t>in the whole of New Zealand</w:t>
      </w:r>
    </w:p>
    <w:p w14:paraId="0261F4B0" w14:textId="7D969CC8" w:rsidR="00935D42" w:rsidRPr="00935D42" w:rsidRDefault="00992112" w:rsidP="0031796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 other countries.</w:t>
      </w:r>
      <w:r w:rsidR="00935D42">
        <w:rPr>
          <w:shd w:val="clear" w:color="auto" w:fill="FFFFFF"/>
          <w:lang w:eastAsia="en-GB"/>
        </w:rPr>
        <w:t xml:space="preserve"> </w:t>
      </w:r>
    </w:p>
    <w:p w14:paraId="5D13B68B" w14:textId="77777777" w:rsidR="00402111" w:rsidRDefault="00402111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413258E" w14:textId="5108E3B0" w:rsidR="00992112" w:rsidRDefault="00992112" w:rsidP="002829B8">
      <w:pPr>
        <w:pStyle w:val="Heading2"/>
        <w:numPr>
          <w:ilvl w:val="0"/>
          <w:numId w:val="21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Operational</w:t>
      </w:r>
    </w:p>
    <w:p w14:paraId="78B15285" w14:textId="0638723C" w:rsidR="00992112" w:rsidRDefault="00EA7DB1" w:rsidP="00992112">
      <w:pPr>
        <w:rPr>
          <w:lang w:eastAsia="en-GB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152B1D58" wp14:editId="3E832E88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3544570" cy="72390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E155F" id="Rectangle 288" o:spid="_x0000_s1026" style="position:absolute;margin-left:227.9pt;margin-top:22.45pt;width:279.1pt;height:57pt;z-index:-25140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Pr="00EA7DB1">
        <w:rPr>
          <w:noProof/>
          <w:lang w:val="en-NZ" w:eastAsia="en-NZ"/>
        </w:rPr>
        <w:drawing>
          <wp:anchor distT="0" distB="0" distL="114300" distR="114300" simplePos="0" relativeHeight="251913216" behindDoc="0" locked="0" layoutInCell="1" allowOverlap="1" wp14:anchorId="02523C5B" wp14:editId="2097E4F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47825" cy="1647825"/>
            <wp:effectExtent l="0" t="0" r="952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C9C12" w14:textId="7787DAE1" w:rsidR="00992112" w:rsidRDefault="00992112" w:rsidP="00992112">
      <w:pPr>
        <w:rPr>
          <w:lang w:eastAsia="en-GB"/>
        </w:rPr>
      </w:pPr>
      <w:r w:rsidRPr="00EA7DB1">
        <w:rPr>
          <w:b/>
          <w:bCs/>
          <w:lang w:eastAsia="en-GB"/>
        </w:rPr>
        <w:t>Operational</w:t>
      </w:r>
      <w:r>
        <w:rPr>
          <w:lang w:eastAsia="en-GB"/>
        </w:rPr>
        <w:t xml:space="preserve"> means keeping DPA running well day to day.</w:t>
      </w:r>
    </w:p>
    <w:p w14:paraId="1A43A2CB" w14:textId="77777777" w:rsidR="00992112" w:rsidRDefault="00992112" w:rsidP="00992112">
      <w:pPr>
        <w:rPr>
          <w:lang w:eastAsia="en-GB"/>
        </w:rPr>
      </w:pPr>
    </w:p>
    <w:p w14:paraId="4F60AB19" w14:textId="7594642F" w:rsidR="00992112" w:rsidRDefault="00992112" w:rsidP="00992112">
      <w:pPr>
        <w:rPr>
          <w:lang w:eastAsia="en-GB"/>
        </w:rPr>
      </w:pPr>
    </w:p>
    <w:p w14:paraId="2E065DBC" w14:textId="1A175E4E" w:rsidR="00992112" w:rsidRDefault="00992112" w:rsidP="00992112">
      <w:pPr>
        <w:rPr>
          <w:lang w:eastAsia="en-GB"/>
        </w:rPr>
      </w:pPr>
      <w:r>
        <w:rPr>
          <w:lang w:eastAsia="en-GB"/>
        </w:rPr>
        <w:t xml:space="preserve">The CE </w:t>
      </w:r>
      <w:r w:rsidR="005D728A">
        <w:rPr>
          <w:lang w:eastAsia="en-GB"/>
        </w:rPr>
        <w:t>will</w:t>
      </w:r>
      <w:r>
        <w:rPr>
          <w:lang w:eastAsia="en-GB"/>
        </w:rPr>
        <w:t>:</w:t>
      </w:r>
    </w:p>
    <w:p w14:paraId="67718022" w14:textId="6F337FFB" w:rsidR="00992112" w:rsidRDefault="00425F56" w:rsidP="00E344EE">
      <w:pPr>
        <w:pStyle w:val="Listtoplevel"/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16288" behindDoc="0" locked="0" layoutInCell="1" allowOverlap="1" wp14:anchorId="7B773BEC" wp14:editId="7A021431">
            <wp:simplePos x="0" y="0"/>
            <wp:positionH relativeFrom="margin">
              <wp:posOffset>-76200</wp:posOffset>
            </wp:positionH>
            <wp:positionV relativeFrom="paragraph">
              <wp:posOffset>86995</wp:posOffset>
            </wp:positionV>
            <wp:extent cx="1914525" cy="1450653"/>
            <wp:effectExtent l="0" t="0" r="0" b="0"/>
            <wp:wrapNone/>
            <wp:docPr id="290" name="Picture 290" descr="A person standing in front of 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erson standing in front of 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lang w:eastAsia="en-GB"/>
        </w:rPr>
        <w:t xml:space="preserve">make sure the ways DPA does things are working </w:t>
      </w:r>
      <w:proofErr w:type="gramStart"/>
      <w:r w:rsidR="00992112">
        <w:rPr>
          <w:lang w:eastAsia="en-GB"/>
        </w:rPr>
        <w:t>well</w:t>
      </w:r>
      <w:proofErr w:type="gramEnd"/>
    </w:p>
    <w:p w14:paraId="41466CAA" w14:textId="499CDCDD" w:rsidR="00992112" w:rsidRDefault="00992112" w:rsidP="00E344EE">
      <w:pPr>
        <w:pStyle w:val="Listtoplevel"/>
        <w:rPr>
          <w:lang w:eastAsia="en-GB"/>
        </w:rPr>
      </w:pPr>
      <w:proofErr w:type="gramStart"/>
      <w:r>
        <w:rPr>
          <w:lang w:eastAsia="en-GB"/>
        </w:rPr>
        <w:t>be in charge of</w:t>
      </w:r>
      <w:proofErr w:type="gramEnd"/>
      <w:r>
        <w:rPr>
          <w:lang w:eastAsia="en-GB"/>
        </w:rPr>
        <w:t xml:space="preserve"> staff employment relationships</w:t>
      </w:r>
      <w:r w:rsidR="00EA7DB1">
        <w:rPr>
          <w:lang w:eastAsia="en-GB"/>
        </w:rPr>
        <w:t>.</w:t>
      </w:r>
    </w:p>
    <w:p w14:paraId="05CD7845" w14:textId="4BE9B02B" w:rsidR="00317965" w:rsidRDefault="00402111" w:rsidP="00317965">
      <w:pPr>
        <w:pStyle w:val="Listtoplevel"/>
        <w:numPr>
          <w:ilvl w:val="0"/>
          <w:numId w:val="0"/>
        </w:numPr>
        <w:ind w:left="4253"/>
        <w:rPr>
          <w:lang w:eastAsia="en-GB"/>
        </w:rPr>
      </w:pPr>
      <w:r w:rsidRPr="00F918CE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8336" behindDoc="0" locked="0" layoutInCell="1" allowOverlap="1" wp14:anchorId="635F77C4" wp14:editId="06AC5342">
            <wp:simplePos x="0" y="0"/>
            <wp:positionH relativeFrom="margin">
              <wp:posOffset>450</wp:posOffset>
            </wp:positionH>
            <wp:positionV relativeFrom="paragraph">
              <wp:posOffset>443230</wp:posOffset>
            </wp:positionV>
            <wp:extent cx="1381125" cy="1500359"/>
            <wp:effectExtent l="0" t="0" r="0" b="5080"/>
            <wp:wrapNone/>
            <wp:docPr id="291" name="Picture 291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9BB89" w14:textId="66305EF4" w:rsidR="00992112" w:rsidRDefault="00425F56" w:rsidP="00425F56">
      <w:pPr>
        <w:rPr>
          <w:lang w:eastAsia="en-GB"/>
        </w:rPr>
      </w:pPr>
      <w:r>
        <w:rPr>
          <w:lang w:eastAsia="en-GB"/>
        </w:rPr>
        <w:t xml:space="preserve">The CE </w:t>
      </w:r>
      <w:r w:rsidR="005D728A">
        <w:rPr>
          <w:lang w:eastAsia="en-GB"/>
        </w:rPr>
        <w:t xml:space="preserve">will </w:t>
      </w:r>
      <w:r>
        <w:rPr>
          <w:lang w:eastAsia="en-GB"/>
        </w:rPr>
        <w:t xml:space="preserve">also </w:t>
      </w:r>
      <w:r w:rsidR="00992112">
        <w:rPr>
          <w:lang w:eastAsia="en-GB"/>
        </w:rPr>
        <w:t>make sure the workplace is:</w:t>
      </w:r>
    </w:p>
    <w:p w14:paraId="6DC7E17A" w14:textId="4AEDFCC2" w:rsidR="00992112" w:rsidRDefault="00992112" w:rsidP="00E344EE">
      <w:pPr>
        <w:pStyle w:val="Listtoplevel"/>
        <w:rPr>
          <w:lang w:eastAsia="en-GB"/>
        </w:rPr>
      </w:pPr>
      <w:r>
        <w:rPr>
          <w:lang w:eastAsia="en-GB"/>
        </w:rPr>
        <w:t>supportive</w:t>
      </w:r>
    </w:p>
    <w:p w14:paraId="3D62572F" w14:textId="154AD6CD" w:rsidR="00992112" w:rsidRDefault="00425F56" w:rsidP="00E344EE">
      <w:pPr>
        <w:pStyle w:val="Listtoplevel"/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19360" behindDoc="0" locked="0" layoutInCell="1" allowOverlap="1" wp14:anchorId="270AC6AB" wp14:editId="07FE6E01">
            <wp:simplePos x="0" y="0"/>
            <wp:positionH relativeFrom="margin">
              <wp:posOffset>-76200</wp:posOffset>
            </wp:positionH>
            <wp:positionV relativeFrom="paragraph">
              <wp:posOffset>182880</wp:posOffset>
            </wp:positionV>
            <wp:extent cx="1704975" cy="1704975"/>
            <wp:effectExtent l="0" t="0" r="9525" b="0"/>
            <wp:wrapNone/>
            <wp:docPr id="292" name="Picture 292" descr="A group of people looking at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A group of people looking at a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112">
        <w:rPr>
          <w:lang w:eastAsia="en-GB"/>
        </w:rPr>
        <w:t>accessible</w:t>
      </w:r>
    </w:p>
    <w:p w14:paraId="5616B953" w14:textId="31F168B6" w:rsidR="00992112" w:rsidRDefault="00992112" w:rsidP="00425F56">
      <w:pPr>
        <w:pStyle w:val="Listtoplevel"/>
        <w:rPr>
          <w:lang w:eastAsia="en-GB"/>
        </w:rPr>
      </w:pPr>
      <w:r>
        <w:rPr>
          <w:lang w:eastAsia="en-GB"/>
        </w:rPr>
        <w:t>a place people can work together well.</w:t>
      </w:r>
    </w:p>
    <w:p w14:paraId="59C458D3" w14:textId="77777777" w:rsidR="00992112" w:rsidRDefault="00992112" w:rsidP="00992112">
      <w:pPr>
        <w:rPr>
          <w:lang w:eastAsia="en-GB"/>
        </w:rPr>
      </w:pPr>
    </w:p>
    <w:p w14:paraId="1DF03CBD" w14:textId="31FE9056" w:rsidR="00992112" w:rsidRDefault="00992112" w:rsidP="00992112">
      <w:pPr>
        <w:rPr>
          <w:lang w:eastAsia="en-GB"/>
        </w:rPr>
      </w:pPr>
    </w:p>
    <w:p w14:paraId="31AB9BAE" w14:textId="04E0559D" w:rsidR="00992112" w:rsidRDefault="00425F56" w:rsidP="002829B8">
      <w:pPr>
        <w:pStyle w:val="Heading2"/>
        <w:numPr>
          <w:ilvl w:val="0"/>
          <w:numId w:val="21"/>
        </w:numPr>
        <w:ind w:left="4253" w:hanging="567"/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22432" behindDoc="0" locked="0" layoutInCell="1" allowOverlap="1" wp14:anchorId="67437977" wp14:editId="6D57BCD3">
            <wp:simplePos x="0" y="0"/>
            <wp:positionH relativeFrom="margin">
              <wp:posOffset>-95250</wp:posOffset>
            </wp:positionH>
            <wp:positionV relativeFrom="paragraph">
              <wp:posOffset>12700</wp:posOffset>
            </wp:positionV>
            <wp:extent cx="1857375" cy="131445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112">
        <w:rPr>
          <w:lang w:eastAsia="en-GB"/>
        </w:rPr>
        <w:t>Financial</w:t>
      </w:r>
    </w:p>
    <w:p w14:paraId="5A62434F" w14:textId="0F71288E" w:rsidR="00992112" w:rsidRDefault="00425F56" w:rsidP="00992112">
      <w:pPr>
        <w:rPr>
          <w:lang w:eastAsia="en-GB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5F586018" wp14:editId="44F6A54C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3544570" cy="352425"/>
                <wp:effectExtent l="0" t="0" r="0" b="952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78B98" id="Rectangle 293" o:spid="_x0000_s1026" style="position:absolute;margin-left:227.9pt;margin-top:24.6pt;width:279.1pt;height:27.75pt;z-index:-251395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5F7A590E" w14:textId="18676C89" w:rsidR="00992112" w:rsidRDefault="00992112" w:rsidP="00992112">
      <w:pPr>
        <w:rPr>
          <w:lang w:eastAsia="en-GB"/>
        </w:rPr>
      </w:pPr>
      <w:r w:rsidRPr="00425F56">
        <w:rPr>
          <w:b/>
          <w:bCs/>
          <w:lang w:eastAsia="en-GB"/>
        </w:rPr>
        <w:t>Financial</w:t>
      </w:r>
      <w:r>
        <w:rPr>
          <w:lang w:eastAsia="en-GB"/>
        </w:rPr>
        <w:t xml:space="preserve"> means to do with money</w:t>
      </w:r>
      <w:r w:rsidR="00071D17">
        <w:rPr>
          <w:lang w:eastAsia="en-GB"/>
        </w:rPr>
        <w:t>.</w:t>
      </w:r>
    </w:p>
    <w:p w14:paraId="4D80CCFD" w14:textId="06FD41FF" w:rsidR="00992112" w:rsidRDefault="00992112" w:rsidP="00992112">
      <w:pPr>
        <w:rPr>
          <w:lang w:eastAsia="en-GB"/>
        </w:rPr>
      </w:pPr>
    </w:p>
    <w:p w14:paraId="02D2ADF8" w14:textId="3BAA23FC" w:rsidR="00425F56" w:rsidRDefault="00425F56" w:rsidP="00992112">
      <w:pPr>
        <w:rPr>
          <w:lang w:eastAsia="en-GB"/>
        </w:rPr>
      </w:pPr>
    </w:p>
    <w:p w14:paraId="7685E8B4" w14:textId="14208333" w:rsidR="00992112" w:rsidRDefault="00402111" w:rsidP="00425F56">
      <w:pPr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23456" behindDoc="0" locked="0" layoutInCell="1" allowOverlap="1" wp14:anchorId="11B1D5CF" wp14:editId="1A2259F4">
            <wp:simplePos x="0" y="0"/>
            <wp:positionH relativeFrom="margin">
              <wp:posOffset>-59599</wp:posOffset>
            </wp:positionH>
            <wp:positionV relativeFrom="paragraph">
              <wp:posOffset>450397</wp:posOffset>
            </wp:positionV>
            <wp:extent cx="1698172" cy="1698172"/>
            <wp:effectExtent l="19050" t="19050" r="16510" b="16510"/>
            <wp:wrapNone/>
            <wp:docPr id="295" name="Picture 2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1698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lang w:eastAsia="en-GB"/>
        </w:rPr>
        <w:t xml:space="preserve">The CE </w:t>
      </w:r>
      <w:r w:rsidR="005D728A">
        <w:rPr>
          <w:lang w:eastAsia="en-GB"/>
        </w:rPr>
        <w:t xml:space="preserve">will </w:t>
      </w:r>
      <w:r w:rsidR="00992112">
        <w:rPr>
          <w:lang w:eastAsia="en-GB"/>
        </w:rPr>
        <w:t>make sure there is enough money for DPA to do its work:</w:t>
      </w:r>
    </w:p>
    <w:p w14:paraId="67360223" w14:textId="1C07D980" w:rsidR="00992112" w:rsidRDefault="00992112" w:rsidP="00E344EE">
      <w:pPr>
        <w:pStyle w:val="Listtoplevel"/>
        <w:rPr>
          <w:lang w:eastAsia="en-GB"/>
        </w:rPr>
      </w:pPr>
      <w:r>
        <w:rPr>
          <w:lang w:eastAsia="en-GB"/>
        </w:rPr>
        <w:t>now</w:t>
      </w:r>
    </w:p>
    <w:p w14:paraId="69EC740E" w14:textId="42623A49" w:rsidR="00992112" w:rsidRDefault="00992112" w:rsidP="00E344EE">
      <w:pPr>
        <w:pStyle w:val="Listtoplevel"/>
        <w:rPr>
          <w:lang w:eastAsia="en-GB"/>
        </w:rPr>
      </w:pPr>
      <w:r>
        <w:rPr>
          <w:lang w:eastAsia="en-GB"/>
        </w:rPr>
        <w:t>in the future</w:t>
      </w:r>
      <w:r w:rsidR="00402111">
        <w:rPr>
          <w:lang w:eastAsia="en-GB"/>
        </w:rPr>
        <w:t xml:space="preserve"> / years to come</w:t>
      </w:r>
      <w:r>
        <w:rPr>
          <w:lang w:eastAsia="en-GB"/>
        </w:rPr>
        <w:t>.</w:t>
      </w:r>
    </w:p>
    <w:p w14:paraId="6DED0DB4" w14:textId="39FC3D1F" w:rsidR="00992112" w:rsidRDefault="0034402D" w:rsidP="00E344EE">
      <w:pPr>
        <w:pStyle w:val="Listtoplevel"/>
        <w:numPr>
          <w:ilvl w:val="0"/>
          <w:numId w:val="0"/>
        </w:numPr>
        <w:ind w:left="4167"/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0DF079F5" wp14:editId="3D410459">
            <wp:simplePos x="0" y="0"/>
            <wp:positionH relativeFrom="margin">
              <wp:posOffset>0</wp:posOffset>
            </wp:positionH>
            <wp:positionV relativeFrom="paragraph">
              <wp:posOffset>645795</wp:posOffset>
            </wp:positionV>
            <wp:extent cx="1638300" cy="1485900"/>
            <wp:effectExtent l="0" t="0" r="0" b="0"/>
            <wp:wrapNone/>
            <wp:docPr id="299" name="Picture 29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4A97C" w14:textId="204A3948" w:rsidR="00992112" w:rsidRDefault="00992112" w:rsidP="00425F56">
      <w:pPr>
        <w:rPr>
          <w:lang w:eastAsia="en-GB"/>
        </w:rPr>
      </w:pPr>
      <w:r>
        <w:rPr>
          <w:lang w:eastAsia="en-GB"/>
        </w:rPr>
        <w:t xml:space="preserve">The CE also looks after the </w:t>
      </w:r>
      <w:r w:rsidRPr="00425F56">
        <w:rPr>
          <w:b/>
          <w:bCs/>
          <w:lang w:eastAsia="en-GB"/>
        </w:rPr>
        <w:t>annual budget</w:t>
      </w:r>
      <w:r>
        <w:rPr>
          <w:lang w:eastAsia="en-GB"/>
        </w:rPr>
        <w:t>.</w:t>
      </w:r>
    </w:p>
    <w:p w14:paraId="67C01E1B" w14:textId="1CC4DC67" w:rsidR="00992112" w:rsidRDefault="00992112" w:rsidP="00425F56">
      <w:pPr>
        <w:rPr>
          <w:lang w:eastAsia="en-GB"/>
        </w:rPr>
      </w:pPr>
    </w:p>
    <w:p w14:paraId="12FA2BE9" w14:textId="638E3ADA" w:rsidR="00425F56" w:rsidRDefault="00425F56" w:rsidP="00425F56">
      <w:pPr>
        <w:rPr>
          <w:lang w:eastAsia="en-GB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0569A147" wp14:editId="6A734DF0">
                <wp:simplePos x="0" y="0"/>
                <wp:positionH relativeFrom="margin">
                  <wp:posOffset>2259330</wp:posOffset>
                </wp:positionH>
                <wp:positionV relativeFrom="paragraph">
                  <wp:posOffset>233952</wp:posOffset>
                </wp:positionV>
                <wp:extent cx="3544570" cy="2170339"/>
                <wp:effectExtent l="0" t="0" r="0" b="190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1703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DB6B8" id="Rectangle 297" o:spid="_x0000_s1026" style="position:absolute;margin-left:177.9pt;margin-top:18.4pt;width:279.1pt;height:170.9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" fillcolor="#bdd6ee [1304]" stroked="f" strokeweight="1pt">
                <w10:wrap anchorx="margin"/>
              </v:rect>
            </w:pict>
          </mc:Fallback>
        </mc:AlternateContent>
      </w:r>
    </w:p>
    <w:p w14:paraId="0CC8684C" w14:textId="14911817" w:rsidR="00992112" w:rsidRDefault="0034402D" w:rsidP="00425F56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8752" behindDoc="0" locked="0" layoutInCell="1" allowOverlap="1" wp14:anchorId="3E773414" wp14:editId="0D669775">
            <wp:simplePos x="0" y="0"/>
            <wp:positionH relativeFrom="column">
              <wp:posOffset>94615</wp:posOffset>
            </wp:positionH>
            <wp:positionV relativeFrom="paragraph">
              <wp:posOffset>434340</wp:posOffset>
            </wp:positionV>
            <wp:extent cx="1591310" cy="1476375"/>
            <wp:effectExtent l="0" t="0" r="8890" b="0"/>
            <wp:wrapThrough wrapText="bothSides">
              <wp:wrapPolygon edited="0">
                <wp:start x="11119" y="1951"/>
                <wp:lineTo x="3362" y="2508"/>
                <wp:lineTo x="1034" y="3623"/>
                <wp:lineTo x="1034" y="6968"/>
                <wp:lineTo x="0" y="9197"/>
                <wp:lineTo x="0" y="10034"/>
                <wp:lineTo x="1034" y="15886"/>
                <wp:lineTo x="517" y="19510"/>
                <wp:lineTo x="20945" y="19510"/>
                <wp:lineTo x="21462" y="18395"/>
                <wp:lineTo x="21462" y="17280"/>
                <wp:lineTo x="20428" y="15886"/>
                <wp:lineTo x="19911" y="6132"/>
                <wp:lineTo x="15773" y="2787"/>
                <wp:lineTo x="14222" y="1951"/>
                <wp:lineTo x="11119" y="1951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earcher study graph results data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112">
        <w:rPr>
          <w:lang w:eastAsia="en-GB"/>
        </w:rPr>
        <w:t xml:space="preserve">The </w:t>
      </w:r>
      <w:r w:rsidR="00992112" w:rsidRPr="00425F56">
        <w:rPr>
          <w:b/>
          <w:bCs/>
          <w:lang w:eastAsia="en-GB"/>
        </w:rPr>
        <w:t>annual budget</w:t>
      </w:r>
      <w:r w:rsidR="00992112">
        <w:rPr>
          <w:lang w:eastAsia="en-GB"/>
        </w:rPr>
        <w:t xml:space="preserve"> is</w:t>
      </w:r>
      <w:r w:rsidR="00425F56">
        <w:rPr>
          <w:lang w:eastAsia="en-GB"/>
        </w:rPr>
        <w:t xml:space="preserve"> a plan for what money DPA will</w:t>
      </w:r>
      <w:r w:rsidR="00992112">
        <w:rPr>
          <w:lang w:eastAsia="en-GB"/>
        </w:rPr>
        <w:t>:</w:t>
      </w:r>
    </w:p>
    <w:p w14:paraId="5676D828" w14:textId="2662C5C9" w:rsidR="00425F56" w:rsidRDefault="00425F56" w:rsidP="00425F56">
      <w:pPr>
        <w:pStyle w:val="Listtoplevel"/>
        <w:rPr>
          <w:lang w:eastAsia="en-GB"/>
        </w:rPr>
      </w:pPr>
      <w:r>
        <w:rPr>
          <w:lang w:eastAsia="en-GB"/>
        </w:rPr>
        <w:t xml:space="preserve">get in the next </w:t>
      </w:r>
      <w:proofErr w:type="gramStart"/>
      <w:r>
        <w:rPr>
          <w:lang w:eastAsia="en-GB"/>
        </w:rPr>
        <w:t>year</w:t>
      </w:r>
      <w:proofErr w:type="gramEnd"/>
    </w:p>
    <w:p w14:paraId="0F842474" w14:textId="6208D4B5" w:rsidR="00425F56" w:rsidRDefault="00425F56" w:rsidP="00425F56">
      <w:pPr>
        <w:pStyle w:val="Listtoplevel"/>
        <w:rPr>
          <w:lang w:eastAsia="en-GB"/>
        </w:rPr>
      </w:pPr>
      <w:r>
        <w:rPr>
          <w:lang w:eastAsia="en-GB"/>
        </w:rPr>
        <w:t>spend in the next year.</w:t>
      </w:r>
    </w:p>
    <w:p w14:paraId="6FDC09B8" w14:textId="77777777" w:rsidR="00751E8D" w:rsidRDefault="00751E8D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31A1E691" w14:textId="305EC03D" w:rsidR="00992112" w:rsidRDefault="00425F56" w:rsidP="00425F56">
      <w:pPr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28576" behindDoc="0" locked="0" layoutInCell="1" allowOverlap="1" wp14:anchorId="76E130ED" wp14:editId="45D4BD00">
            <wp:simplePos x="0" y="0"/>
            <wp:positionH relativeFrom="margin">
              <wp:posOffset>-66675</wp:posOffset>
            </wp:positionH>
            <wp:positionV relativeFrom="paragraph">
              <wp:posOffset>-105410</wp:posOffset>
            </wp:positionV>
            <wp:extent cx="1771650" cy="1771650"/>
            <wp:effectExtent l="0" t="0" r="0" b="0"/>
            <wp:wrapNone/>
            <wp:docPr id="301" name="Picture 301" descr="A person sitting at a desk with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A person sitting at a desk with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lang w:eastAsia="en-GB"/>
        </w:rPr>
        <w:t xml:space="preserve">The CE </w:t>
      </w:r>
      <w:r w:rsidR="005D728A">
        <w:rPr>
          <w:lang w:eastAsia="en-GB"/>
        </w:rPr>
        <w:t>will</w:t>
      </w:r>
      <w:r w:rsidR="00992112">
        <w:rPr>
          <w:lang w:eastAsia="en-GB"/>
        </w:rPr>
        <w:t>:</w:t>
      </w:r>
    </w:p>
    <w:p w14:paraId="6199F836" w14:textId="246765F7" w:rsidR="00992112" w:rsidRPr="00425F56" w:rsidRDefault="00E27A40" w:rsidP="00425F56">
      <w:pPr>
        <w:pStyle w:val="Listtoplevel"/>
      </w:pPr>
      <w:r>
        <w:t>plan</w:t>
      </w:r>
      <w:r w:rsidR="00992112" w:rsidRPr="00425F56">
        <w:t xml:space="preserve"> the budget</w:t>
      </w:r>
      <w:r>
        <w:t xml:space="preserve"> every </w:t>
      </w:r>
      <w:proofErr w:type="gramStart"/>
      <w:r>
        <w:t>year</w:t>
      </w:r>
      <w:proofErr w:type="gramEnd"/>
    </w:p>
    <w:p w14:paraId="0FEDA4AE" w14:textId="0B91DBD0" w:rsidR="00992112" w:rsidRPr="00425F56" w:rsidRDefault="00425F56" w:rsidP="00425F56">
      <w:pPr>
        <w:pStyle w:val="Listtoplevel"/>
      </w:pPr>
      <w:r w:rsidRPr="00C1436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30624" behindDoc="0" locked="0" layoutInCell="1" allowOverlap="1" wp14:anchorId="615B74CC" wp14:editId="7E358886">
            <wp:simplePos x="0" y="0"/>
            <wp:positionH relativeFrom="margin">
              <wp:posOffset>-66675</wp:posOffset>
            </wp:positionH>
            <wp:positionV relativeFrom="paragraph">
              <wp:posOffset>714375</wp:posOffset>
            </wp:positionV>
            <wp:extent cx="1828800" cy="1828800"/>
            <wp:effectExtent l="0" t="0" r="0" b="0"/>
            <wp:wrapNone/>
            <wp:docPr id="302" name="Picture 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112" w:rsidRPr="00425F56">
        <w:t xml:space="preserve">make sure </w:t>
      </w:r>
      <w:r w:rsidR="00E27A40">
        <w:t xml:space="preserve">the budget includes everything DPA </w:t>
      </w:r>
      <w:proofErr w:type="gramStart"/>
      <w:r w:rsidR="00E27A40">
        <w:t>needs</w:t>
      </w:r>
      <w:proofErr w:type="gramEnd"/>
    </w:p>
    <w:p w14:paraId="76AA60F2" w14:textId="634BEA76" w:rsidR="00992112" w:rsidRPr="00425F56" w:rsidRDefault="00E27A40" w:rsidP="00425F56">
      <w:pPr>
        <w:pStyle w:val="Listtoplevel"/>
      </w:pPr>
      <w:r>
        <w:t xml:space="preserve">ask the </w:t>
      </w:r>
      <w:r w:rsidR="00992112" w:rsidRPr="00425F56">
        <w:t xml:space="preserve">NEC </w:t>
      </w:r>
      <w:r>
        <w:t>to agree</w:t>
      </w:r>
      <w:r w:rsidR="00751E8D">
        <w:t xml:space="preserve"> to</w:t>
      </w:r>
      <w:r>
        <w:t xml:space="preserve"> the</w:t>
      </w:r>
      <w:r w:rsidR="00992112" w:rsidRPr="00425F56">
        <w:t xml:space="preserve"> budget</w:t>
      </w:r>
      <w:r w:rsidR="00751E8D">
        <w:t>.</w:t>
      </w:r>
    </w:p>
    <w:p w14:paraId="67110CCF" w14:textId="77777777" w:rsidR="00992112" w:rsidRDefault="00992112" w:rsidP="00E344EE">
      <w:pPr>
        <w:pStyle w:val="Listtoplevel"/>
        <w:numPr>
          <w:ilvl w:val="0"/>
          <w:numId w:val="0"/>
        </w:numPr>
        <w:ind w:left="4167"/>
        <w:rPr>
          <w:lang w:eastAsia="en-GB"/>
        </w:rPr>
      </w:pPr>
    </w:p>
    <w:p w14:paraId="7744D30A" w14:textId="77777777" w:rsidR="00992112" w:rsidRDefault="00992112" w:rsidP="00E344EE">
      <w:pPr>
        <w:pStyle w:val="Listtoplevel"/>
        <w:numPr>
          <w:ilvl w:val="0"/>
          <w:numId w:val="0"/>
        </w:numPr>
        <w:ind w:left="4167"/>
        <w:rPr>
          <w:lang w:eastAsia="en-GB"/>
        </w:rPr>
      </w:pPr>
    </w:p>
    <w:p w14:paraId="0EAEFAC2" w14:textId="77777777" w:rsidR="00425F56" w:rsidRDefault="00425F56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749AD9D6" w14:textId="75417458" w:rsidR="00992112" w:rsidRDefault="00992112" w:rsidP="002829B8">
      <w:pPr>
        <w:pStyle w:val="Heading2"/>
        <w:numPr>
          <w:ilvl w:val="0"/>
          <w:numId w:val="21"/>
        </w:numPr>
        <w:ind w:left="4253" w:hanging="567"/>
        <w:rPr>
          <w:lang w:eastAsia="en-GB"/>
        </w:rPr>
      </w:pPr>
      <w:r>
        <w:rPr>
          <w:lang w:eastAsia="en-GB"/>
        </w:rPr>
        <w:t>Leadership</w:t>
      </w:r>
    </w:p>
    <w:p w14:paraId="442780FF" w14:textId="5BED0A02" w:rsidR="00992112" w:rsidRDefault="00F17841" w:rsidP="00992112">
      <w:pPr>
        <w:rPr>
          <w:lang w:eastAsia="en-GB"/>
        </w:rPr>
      </w:pPr>
      <w:r w:rsidRPr="00F17841">
        <w:rPr>
          <w:noProof/>
          <w:lang w:val="en-NZ" w:eastAsia="en-NZ"/>
        </w:rPr>
        <w:drawing>
          <wp:anchor distT="0" distB="0" distL="114300" distR="114300" simplePos="0" relativeHeight="251934720" behindDoc="0" locked="0" layoutInCell="1" allowOverlap="1" wp14:anchorId="3A9D0938" wp14:editId="24B0D6C0">
            <wp:simplePos x="0" y="0"/>
            <wp:positionH relativeFrom="margin">
              <wp:posOffset>129540</wp:posOffset>
            </wp:positionH>
            <wp:positionV relativeFrom="paragraph">
              <wp:posOffset>186690</wp:posOffset>
            </wp:positionV>
            <wp:extent cx="1466850" cy="1593485"/>
            <wp:effectExtent l="0" t="0" r="0" b="6985"/>
            <wp:wrapNone/>
            <wp:docPr id="306" name="Picture 306" descr="A person pushing 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A person pushing 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4F8BB" w14:textId="33FD2FE4" w:rsidR="00992112" w:rsidRDefault="00992112" w:rsidP="00425F56">
      <w:pPr>
        <w:rPr>
          <w:lang w:eastAsia="en-GB"/>
        </w:rPr>
      </w:pPr>
      <w:r>
        <w:rPr>
          <w:lang w:eastAsia="en-GB"/>
        </w:rPr>
        <w:t xml:space="preserve">The Chief Executive </w:t>
      </w:r>
      <w:r w:rsidR="005D728A">
        <w:rPr>
          <w:lang w:eastAsia="en-GB"/>
        </w:rPr>
        <w:t>will</w:t>
      </w:r>
      <w:r>
        <w:rPr>
          <w:lang w:eastAsia="en-GB"/>
        </w:rPr>
        <w:t>:</w:t>
      </w:r>
    </w:p>
    <w:p w14:paraId="2E4BD11B" w14:textId="04204F38" w:rsidR="00992112" w:rsidRDefault="00992112" w:rsidP="00E344EE">
      <w:pPr>
        <w:pStyle w:val="Listtoplevel"/>
        <w:rPr>
          <w:lang w:eastAsia="en-GB"/>
        </w:rPr>
      </w:pPr>
      <w:r>
        <w:rPr>
          <w:lang w:eastAsia="en-GB"/>
        </w:rPr>
        <w:t>show people what disabled leadership is like</w:t>
      </w:r>
    </w:p>
    <w:p w14:paraId="1A0DC1B1" w14:textId="39111047" w:rsidR="00992112" w:rsidRDefault="00E02342" w:rsidP="00E344EE">
      <w:pPr>
        <w:pStyle w:val="Listtoplevel"/>
        <w:rPr>
          <w:lang w:eastAsia="en-GB"/>
        </w:rPr>
      </w:pPr>
      <w:r w:rsidRPr="00E02342">
        <w:rPr>
          <w:noProof/>
          <w:lang w:val="en-NZ" w:eastAsia="en-NZ"/>
        </w:rPr>
        <w:drawing>
          <wp:anchor distT="0" distB="0" distL="114300" distR="114300" simplePos="0" relativeHeight="251933696" behindDoc="0" locked="0" layoutInCell="1" allowOverlap="1" wp14:anchorId="280E0849" wp14:editId="40E623F4">
            <wp:simplePos x="0" y="0"/>
            <wp:positionH relativeFrom="margin">
              <wp:posOffset>-104775</wp:posOffset>
            </wp:positionH>
            <wp:positionV relativeFrom="paragraph">
              <wp:posOffset>485775</wp:posOffset>
            </wp:positionV>
            <wp:extent cx="1819275" cy="1819275"/>
            <wp:effectExtent l="0" t="0" r="0" b="9525"/>
            <wp:wrapNone/>
            <wp:docPr id="305" name="Picture 30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lang w:eastAsia="en-GB"/>
        </w:rPr>
        <w:t>support disabled people who are becoming leaders</w:t>
      </w:r>
    </w:p>
    <w:p w14:paraId="4EB47CB3" w14:textId="5306705A" w:rsidR="00992112" w:rsidRDefault="00992112" w:rsidP="00E02342">
      <w:pPr>
        <w:pStyle w:val="Listtoplevel"/>
        <w:rPr>
          <w:lang w:eastAsia="en-GB"/>
        </w:rPr>
      </w:pPr>
      <w:r>
        <w:rPr>
          <w:lang w:eastAsia="en-GB"/>
        </w:rPr>
        <w:t>speak up for DPA</w:t>
      </w:r>
    </w:p>
    <w:p w14:paraId="290C7A51" w14:textId="3FA96857" w:rsidR="00992112" w:rsidRDefault="00992112" w:rsidP="00E344EE">
      <w:pPr>
        <w:pStyle w:val="Listtoplevel"/>
        <w:rPr>
          <w:lang w:eastAsia="en-GB"/>
        </w:rPr>
      </w:pPr>
      <w:r>
        <w:rPr>
          <w:lang w:eastAsia="en-GB"/>
        </w:rPr>
        <w:t xml:space="preserve">make sure </w:t>
      </w:r>
      <w:r w:rsidR="005D728A">
        <w:rPr>
          <w:lang w:eastAsia="en-GB"/>
        </w:rPr>
        <w:t>the DPA</w:t>
      </w:r>
      <w:r>
        <w:rPr>
          <w:lang w:eastAsia="en-GB"/>
        </w:rPr>
        <w:t xml:space="preserve"> speak</w:t>
      </w:r>
      <w:r w:rsidR="005D728A">
        <w:rPr>
          <w:lang w:eastAsia="en-GB"/>
        </w:rPr>
        <w:t>s</w:t>
      </w:r>
      <w:r>
        <w:rPr>
          <w:lang w:eastAsia="en-GB"/>
        </w:rPr>
        <w:t xml:space="preserve"> up in the way the members </w:t>
      </w:r>
      <w:proofErr w:type="gramStart"/>
      <w:r>
        <w:rPr>
          <w:lang w:eastAsia="en-GB"/>
        </w:rPr>
        <w:t>want</w:t>
      </w:r>
      <w:proofErr w:type="gramEnd"/>
    </w:p>
    <w:p w14:paraId="7C61F949" w14:textId="31028B68" w:rsidR="00992112" w:rsidRDefault="00425F56" w:rsidP="00E344EE">
      <w:pPr>
        <w:pStyle w:val="Listtoplevel"/>
        <w:rPr>
          <w:lang w:eastAsia="en-GB"/>
        </w:rPr>
      </w:pPr>
      <w:r w:rsidRPr="00425F56"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359AA42C" wp14:editId="2682D5B5">
            <wp:simplePos x="0" y="0"/>
            <wp:positionH relativeFrom="margin">
              <wp:posOffset>47625</wp:posOffset>
            </wp:positionH>
            <wp:positionV relativeFrom="paragraph">
              <wp:posOffset>82550</wp:posOffset>
            </wp:positionV>
            <wp:extent cx="1600200" cy="160020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lang w:eastAsia="en-GB"/>
        </w:rPr>
        <w:t>understand:</w:t>
      </w:r>
    </w:p>
    <w:p w14:paraId="77BA570C" w14:textId="73DAEEA8" w:rsidR="00992112" w:rsidRDefault="00992112" w:rsidP="00425F56">
      <w:pPr>
        <w:pStyle w:val="Listsecondlevel"/>
        <w:rPr>
          <w:lang w:eastAsia="en-GB"/>
        </w:rPr>
      </w:pPr>
      <w:r>
        <w:rPr>
          <w:lang w:eastAsia="en-GB"/>
        </w:rPr>
        <w:t>what they do well</w:t>
      </w:r>
    </w:p>
    <w:p w14:paraId="6E7C2F43" w14:textId="0E6DFDF8" w:rsidR="00992112" w:rsidRDefault="0034402D" w:rsidP="00425F56">
      <w:pPr>
        <w:pStyle w:val="Listsecondlevel"/>
        <w:rPr>
          <w:lang w:eastAsia="en-GB"/>
        </w:rPr>
      </w:pPr>
      <w:r w:rsidRPr="00E02342">
        <w:rPr>
          <w:noProof/>
          <w:lang w:val="en-NZ" w:eastAsia="en-NZ"/>
        </w:rPr>
        <w:drawing>
          <wp:anchor distT="0" distB="0" distL="114300" distR="114300" simplePos="0" relativeHeight="251932672" behindDoc="0" locked="0" layoutInCell="1" allowOverlap="1" wp14:anchorId="49F9AF51" wp14:editId="4CD8C70F">
            <wp:simplePos x="0" y="0"/>
            <wp:positionH relativeFrom="margin">
              <wp:posOffset>278765</wp:posOffset>
            </wp:positionH>
            <wp:positionV relativeFrom="paragraph">
              <wp:posOffset>730250</wp:posOffset>
            </wp:positionV>
            <wp:extent cx="1369137" cy="1543050"/>
            <wp:effectExtent l="0" t="0" r="2540" b="0"/>
            <wp:wrapNone/>
            <wp:docPr id="304" name="Picture 3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37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12">
        <w:rPr>
          <w:lang w:eastAsia="en-GB"/>
        </w:rPr>
        <w:t>what they need to do better</w:t>
      </w:r>
    </w:p>
    <w:p w14:paraId="019B952D" w14:textId="0468C523" w:rsidR="00992112" w:rsidRDefault="00992112" w:rsidP="000E54B0">
      <w:pPr>
        <w:pStyle w:val="Listtoplevel"/>
        <w:rPr>
          <w:lang w:eastAsia="en-GB"/>
        </w:rPr>
      </w:pPr>
      <w:r>
        <w:rPr>
          <w:lang w:eastAsia="en-GB"/>
        </w:rPr>
        <w:t>ask people for their thoughts on how they are doing.</w:t>
      </w:r>
    </w:p>
    <w:p w14:paraId="1C01BACE" w14:textId="77777777" w:rsidR="00992112" w:rsidRDefault="00992112" w:rsidP="00992112">
      <w:pPr>
        <w:rPr>
          <w:lang w:eastAsia="en-GB"/>
        </w:rPr>
      </w:pPr>
    </w:p>
    <w:p w14:paraId="3AA60115" w14:textId="77777777" w:rsidR="00992112" w:rsidRDefault="00992112" w:rsidP="00992112">
      <w:pPr>
        <w:rPr>
          <w:lang w:eastAsia="en-GB"/>
        </w:rPr>
      </w:pPr>
    </w:p>
    <w:p w14:paraId="153D571A" w14:textId="063B6A23" w:rsidR="00992112" w:rsidRDefault="00F17841" w:rsidP="002829B8">
      <w:pPr>
        <w:pStyle w:val="Heading2"/>
        <w:numPr>
          <w:ilvl w:val="0"/>
          <w:numId w:val="21"/>
        </w:numPr>
        <w:ind w:left="4253" w:hanging="567"/>
        <w:rPr>
          <w:lang w:eastAsia="en-GB"/>
        </w:rPr>
      </w:pPr>
      <w:r w:rsidRPr="00F17841">
        <w:rPr>
          <w:noProof/>
          <w:lang w:val="en-NZ" w:eastAsia="en-NZ"/>
        </w:rPr>
        <w:drawing>
          <wp:anchor distT="0" distB="0" distL="114300" distR="114300" simplePos="0" relativeHeight="251942912" behindDoc="0" locked="0" layoutInCell="1" allowOverlap="1" wp14:anchorId="4F293FB5" wp14:editId="53E071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9250" cy="161925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D4">
        <w:rPr>
          <w:lang w:eastAsia="en-GB"/>
        </w:rPr>
        <w:t>Advocacy</w:t>
      </w:r>
    </w:p>
    <w:p w14:paraId="47AD0D7C" w14:textId="77777777" w:rsidR="00925BD4" w:rsidRDefault="00925BD4" w:rsidP="00992112">
      <w:pPr>
        <w:rPr>
          <w:lang w:eastAsia="en-GB"/>
        </w:rPr>
      </w:pPr>
    </w:p>
    <w:p w14:paraId="2DDE3D37" w14:textId="17D21891" w:rsidR="00925BD4" w:rsidRDefault="00925BD4" w:rsidP="00F17841">
      <w:pPr>
        <w:rPr>
          <w:lang w:eastAsia="en-GB"/>
        </w:rPr>
      </w:pPr>
      <w:r>
        <w:rPr>
          <w:lang w:eastAsia="en-GB"/>
        </w:rPr>
        <w:t>The CE should speak up about the rights of disabled people by:</w:t>
      </w:r>
    </w:p>
    <w:p w14:paraId="2C67AE3B" w14:textId="7BE7C344" w:rsidR="00925BD4" w:rsidRDefault="00F17841" w:rsidP="00F17841">
      <w:pPr>
        <w:pStyle w:val="Listtoplevel"/>
        <w:rPr>
          <w:lang w:eastAsia="en-GB"/>
        </w:rPr>
      </w:pPr>
      <w:r w:rsidRPr="00F17841">
        <w:rPr>
          <w:noProof/>
          <w:lang w:val="en-NZ" w:eastAsia="en-NZ"/>
        </w:rPr>
        <w:drawing>
          <wp:anchor distT="0" distB="0" distL="114300" distR="114300" simplePos="0" relativeHeight="251941888" behindDoc="0" locked="0" layoutInCell="1" allowOverlap="1" wp14:anchorId="5BAEEDAC" wp14:editId="1BCD9CF1">
            <wp:simplePos x="0" y="0"/>
            <wp:positionH relativeFrom="margin">
              <wp:posOffset>0</wp:posOffset>
            </wp:positionH>
            <wp:positionV relativeFrom="paragraph">
              <wp:posOffset>309245</wp:posOffset>
            </wp:positionV>
            <wp:extent cx="1559560" cy="1559560"/>
            <wp:effectExtent l="0" t="0" r="254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40">
        <w:rPr>
          <w:lang w:eastAsia="en-GB"/>
        </w:rPr>
        <w:t>making</w:t>
      </w:r>
      <w:r w:rsidR="00925BD4">
        <w:rPr>
          <w:lang w:eastAsia="en-GB"/>
        </w:rPr>
        <w:t xml:space="preserve"> plans to change</w:t>
      </w:r>
      <w:r w:rsidR="00E27A40">
        <w:rPr>
          <w:lang w:eastAsia="en-GB"/>
        </w:rPr>
        <w:t xml:space="preserve"> what is not working for disabled people in their </w:t>
      </w:r>
      <w:proofErr w:type="gramStart"/>
      <w:r w:rsidR="00E27A40">
        <w:rPr>
          <w:lang w:eastAsia="en-GB"/>
        </w:rPr>
        <w:t>communities</w:t>
      </w:r>
      <w:proofErr w:type="gramEnd"/>
    </w:p>
    <w:p w14:paraId="69573908" w14:textId="60FECC90" w:rsidR="00925BD4" w:rsidRDefault="0034402D" w:rsidP="00F17841">
      <w:pPr>
        <w:pStyle w:val="Listtoplevel"/>
        <w:rPr>
          <w:lang w:eastAsia="en-GB"/>
        </w:rPr>
      </w:pPr>
      <w:r w:rsidRPr="008845DB">
        <w:rPr>
          <w:noProof/>
          <w:lang w:val="en-NZ" w:eastAsia="en-NZ"/>
        </w:rPr>
        <w:drawing>
          <wp:anchor distT="0" distB="0" distL="114300" distR="114300" simplePos="0" relativeHeight="251939840" behindDoc="0" locked="0" layoutInCell="1" allowOverlap="1" wp14:anchorId="05B3B6EF" wp14:editId="7133A354">
            <wp:simplePos x="0" y="0"/>
            <wp:positionH relativeFrom="margin">
              <wp:posOffset>0</wp:posOffset>
            </wp:positionH>
            <wp:positionV relativeFrom="paragraph">
              <wp:posOffset>906780</wp:posOffset>
            </wp:positionV>
            <wp:extent cx="1559868" cy="1559868"/>
            <wp:effectExtent l="0" t="0" r="2540" b="0"/>
            <wp:wrapNone/>
            <wp:docPr id="309" name="Picture 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68" cy="15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D4">
        <w:rPr>
          <w:lang w:eastAsia="en-GB"/>
        </w:rPr>
        <w:t>us</w:t>
      </w:r>
      <w:r w:rsidR="00F17841">
        <w:rPr>
          <w:lang w:eastAsia="en-GB"/>
        </w:rPr>
        <w:t>ing</w:t>
      </w:r>
      <w:r w:rsidR="00925BD4">
        <w:rPr>
          <w:lang w:eastAsia="en-GB"/>
        </w:rPr>
        <w:t xml:space="preserve"> the </w:t>
      </w:r>
      <w:proofErr w:type="gramStart"/>
      <w:r w:rsidR="00925BD4">
        <w:rPr>
          <w:lang w:eastAsia="en-GB"/>
        </w:rPr>
        <w:t>skills</w:t>
      </w:r>
      <w:proofErr w:type="gramEnd"/>
      <w:r w:rsidR="00925BD4">
        <w:rPr>
          <w:lang w:eastAsia="en-GB"/>
        </w:rPr>
        <w:t xml:space="preserve"> they have to</w:t>
      </w:r>
      <w:r w:rsidR="00E27A40">
        <w:rPr>
          <w:lang w:eastAsia="en-GB"/>
        </w:rPr>
        <w:t xml:space="preserve"> </w:t>
      </w:r>
      <w:r w:rsidR="00071D17">
        <w:rPr>
          <w:lang w:eastAsia="en-GB"/>
        </w:rPr>
        <w:t>work to</w:t>
      </w:r>
      <w:r w:rsidR="00925BD4">
        <w:rPr>
          <w:lang w:eastAsia="en-GB"/>
        </w:rPr>
        <w:t xml:space="preserve"> make change</w:t>
      </w:r>
    </w:p>
    <w:p w14:paraId="53DECFDD" w14:textId="2DCD9FAE" w:rsidR="00925BD4" w:rsidRDefault="00925BD4" w:rsidP="00F17841">
      <w:pPr>
        <w:pStyle w:val="Listtoplevel"/>
        <w:rPr>
          <w:lang w:eastAsia="en-GB"/>
        </w:rPr>
      </w:pPr>
      <w:r>
        <w:rPr>
          <w:lang w:eastAsia="en-GB"/>
        </w:rPr>
        <w:t>knowing when to:</w:t>
      </w:r>
    </w:p>
    <w:p w14:paraId="47D770B8" w14:textId="0CC98170" w:rsidR="00925BD4" w:rsidRDefault="00FD0244" w:rsidP="00F17841">
      <w:pPr>
        <w:pStyle w:val="Listsecondlevel"/>
        <w:rPr>
          <w:lang w:eastAsia="en-GB"/>
        </w:rPr>
      </w:pPr>
      <w:r w:rsidRPr="008845DB">
        <w:rPr>
          <w:noProof/>
          <w:lang w:val="en-NZ" w:eastAsia="en-NZ"/>
        </w:rPr>
        <w:drawing>
          <wp:anchor distT="0" distB="0" distL="114300" distR="114300" simplePos="0" relativeHeight="251940864" behindDoc="0" locked="0" layoutInCell="1" allowOverlap="1" wp14:anchorId="1FB16231" wp14:editId="63E867B7">
            <wp:simplePos x="0" y="0"/>
            <wp:positionH relativeFrom="margin">
              <wp:posOffset>-47625</wp:posOffset>
            </wp:positionH>
            <wp:positionV relativeFrom="paragraph">
              <wp:posOffset>608965</wp:posOffset>
            </wp:positionV>
            <wp:extent cx="1914525" cy="1914525"/>
            <wp:effectExtent l="0" t="0" r="0" b="0"/>
            <wp:wrapNone/>
            <wp:docPr id="310" name="Picture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D4">
        <w:rPr>
          <w:lang w:eastAsia="en-GB"/>
        </w:rPr>
        <w:t>talk about change</w:t>
      </w:r>
    </w:p>
    <w:p w14:paraId="7B2DE6CF" w14:textId="25C454BA" w:rsidR="00992112" w:rsidRDefault="00925BD4" w:rsidP="00F17841">
      <w:pPr>
        <w:pStyle w:val="Listsecondlevel"/>
        <w:rPr>
          <w:lang w:eastAsia="en-GB"/>
        </w:rPr>
      </w:pPr>
      <w:r>
        <w:rPr>
          <w:lang w:eastAsia="en-GB"/>
        </w:rPr>
        <w:t>talk to the media like TV or newspapers</w:t>
      </w:r>
      <w:r w:rsidR="00624D2D">
        <w:rPr>
          <w:lang w:eastAsia="en-GB"/>
        </w:rPr>
        <w:t>.</w:t>
      </w:r>
    </w:p>
    <w:p w14:paraId="4B58A1C3" w14:textId="77777777" w:rsidR="00F17841" w:rsidRDefault="00F17841" w:rsidP="00E344EE">
      <w:pPr>
        <w:pStyle w:val="Listtoplevel"/>
        <w:numPr>
          <w:ilvl w:val="0"/>
          <w:numId w:val="0"/>
        </w:numPr>
        <w:ind w:left="4167"/>
        <w:rPr>
          <w:lang w:eastAsia="en-GB"/>
        </w:rPr>
      </w:pPr>
    </w:p>
    <w:p w14:paraId="5C522C55" w14:textId="77777777" w:rsidR="0034402D" w:rsidRDefault="0034402D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2040A70D" w14:textId="3D1CB2F8" w:rsidR="00925BD4" w:rsidRDefault="00F17841" w:rsidP="002829B8">
      <w:pPr>
        <w:pStyle w:val="Heading2"/>
        <w:numPr>
          <w:ilvl w:val="0"/>
          <w:numId w:val="21"/>
        </w:numPr>
        <w:ind w:left="4253" w:hanging="567"/>
        <w:rPr>
          <w:lang w:eastAsia="en-GB"/>
        </w:rPr>
      </w:pPr>
      <w:r w:rsidRPr="00E344EE">
        <w:rPr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944960" behindDoc="0" locked="0" layoutInCell="1" allowOverlap="1" wp14:anchorId="07A176A3" wp14:editId="479BCD96">
            <wp:simplePos x="0" y="0"/>
            <wp:positionH relativeFrom="margin">
              <wp:posOffset>-76200</wp:posOffset>
            </wp:positionH>
            <wp:positionV relativeFrom="paragraph">
              <wp:posOffset>-160655</wp:posOffset>
            </wp:positionV>
            <wp:extent cx="1771650" cy="177165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BD4">
        <w:rPr>
          <w:lang w:eastAsia="en-GB"/>
        </w:rPr>
        <w:t>Monitoring</w:t>
      </w:r>
    </w:p>
    <w:p w14:paraId="7CAE26CE" w14:textId="7FC7B824" w:rsidR="00F17841" w:rsidRDefault="00F17841" w:rsidP="00F17841">
      <w:pPr>
        <w:rPr>
          <w:lang w:eastAsia="en-GB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567A707D" wp14:editId="2BF03C02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3544570" cy="771525"/>
                <wp:effectExtent l="0" t="0" r="0" b="952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0467" id="Rectangle 314" o:spid="_x0000_s1026" style="position:absolute;margin-left:227.9pt;margin-top:22pt;width:279.1pt;height:60.75pt;z-index:-25136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" fillcolor="#bdd6ee [1304]" stroked="f" strokeweight="1pt">
                <w10:wrap anchorx="margin"/>
              </v:rect>
            </w:pict>
          </mc:Fallback>
        </mc:AlternateContent>
      </w:r>
    </w:p>
    <w:p w14:paraId="69D7F5C9" w14:textId="0860AC89" w:rsidR="00925BD4" w:rsidRDefault="00925BD4" w:rsidP="00F17841">
      <w:pPr>
        <w:rPr>
          <w:lang w:eastAsia="en-GB"/>
        </w:rPr>
      </w:pPr>
      <w:r w:rsidRPr="00F17841">
        <w:rPr>
          <w:b/>
          <w:bCs/>
          <w:lang w:eastAsia="en-GB"/>
        </w:rPr>
        <w:t>Monitoring</w:t>
      </w:r>
      <w:r>
        <w:rPr>
          <w:lang w:eastAsia="en-GB"/>
        </w:rPr>
        <w:t xml:space="preserve"> means watching how things are going.</w:t>
      </w:r>
      <w:r w:rsidR="00F17841" w:rsidRPr="00F17841">
        <w:rPr>
          <w:b/>
          <w:bCs/>
          <w:noProof/>
        </w:rPr>
        <w:t xml:space="preserve"> </w:t>
      </w:r>
    </w:p>
    <w:p w14:paraId="50719FE9" w14:textId="5C7559E6" w:rsidR="00F17841" w:rsidRDefault="00F17841">
      <w:pPr>
        <w:spacing w:line="240" w:lineRule="auto"/>
        <w:ind w:left="0"/>
        <w:rPr>
          <w:lang w:eastAsia="en-GB"/>
        </w:rPr>
      </w:pPr>
    </w:p>
    <w:p w14:paraId="60EDEDE3" w14:textId="77777777" w:rsidR="0034402D" w:rsidRDefault="0034402D">
      <w:pPr>
        <w:spacing w:line="240" w:lineRule="auto"/>
        <w:ind w:left="0"/>
        <w:rPr>
          <w:lang w:eastAsia="en-GB"/>
        </w:rPr>
      </w:pPr>
    </w:p>
    <w:p w14:paraId="23261023" w14:textId="51D0563F" w:rsidR="00925BD4" w:rsidRDefault="00F17841" w:rsidP="00F17841">
      <w:pPr>
        <w:rPr>
          <w:lang w:eastAsia="en-GB"/>
        </w:rPr>
      </w:pPr>
      <w:r w:rsidRPr="00B41B33">
        <w:rPr>
          <w:noProof/>
          <w:lang w:val="en-NZ" w:eastAsia="en-NZ"/>
        </w:rPr>
        <w:drawing>
          <wp:anchor distT="0" distB="0" distL="114300" distR="114300" simplePos="0" relativeHeight="251952128" behindDoc="0" locked="0" layoutInCell="1" allowOverlap="1" wp14:anchorId="763A345A" wp14:editId="31F749D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43025" cy="1343025"/>
            <wp:effectExtent l="0" t="0" r="0" b="9525"/>
            <wp:wrapNone/>
            <wp:docPr id="318" name="Picture 318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D4">
        <w:rPr>
          <w:lang w:eastAsia="en-GB"/>
        </w:rPr>
        <w:t xml:space="preserve">The CE </w:t>
      </w:r>
      <w:r w:rsidR="005D728A">
        <w:rPr>
          <w:lang w:eastAsia="en-GB"/>
        </w:rPr>
        <w:t>will</w:t>
      </w:r>
      <w:r>
        <w:rPr>
          <w:lang w:eastAsia="en-GB"/>
        </w:rPr>
        <w:t>:</w:t>
      </w:r>
    </w:p>
    <w:p w14:paraId="2AA90EB1" w14:textId="43BD5C4C" w:rsidR="00925BD4" w:rsidRDefault="00F17841" w:rsidP="00F17841">
      <w:pPr>
        <w:pStyle w:val="Listtoplevel"/>
        <w:rPr>
          <w:lang w:eastAsia="en-GB"/>
        </w:rPr>
      </w:pPr>
      <w:r>
        <w:rPr>
          <w:lang w:eastAsia="en-GB"/>
        </w:rPr>
        <w:t>k</w:t>
      </w:r>
      <w:r w:rsidR="00925BD4">
        <w:rPr>
          <w:lang w:eastAsia="en-GB"/>
        </w:rPr>
        <w:t xml:space="preserve">now </w:t>
      </w:r>
      <w:r w:rsidR="00925BD4" w:rsidRPr="00F17841">
        <w:t>about</w:t>
      </w:r>
      <w:r w:rsidR="00925BD4">
        <w:rPr>
          <w:lang w:eastAsia="en-GB"/>
        </w:rPr>
        <w:t xml:space="preserve"> the laws/law changes that are important to:</w:t>
      </w:r>
    </w:p>
    <w:p w14:paraId="11CFFD2B" w14:textId="571B107D" w:rsidR="00925BD4" w:rsidRDefault="0034402D" w:rsidP="00F17841">
      <w:pPr>
        <w:pStyle w:val="Listsecondlevel"/>
        <w:rPr>
          <w:rFonts w:eastAsia="Arial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4896" behindDoc="0" locked="0" layoutInCell="1" allowOverlap="1" wp14:anchorId="7E0EFA05" wp14:editId="4803C93E">
            <wp:simplePos x="0" y="0"/>
            <wp:positionH relativeFrom="column">
              <wp:posOffset>123825</wp:posOffset>
            </wp:positionH>
            <wp:positionV relativeFrom="paragraph">
              <wp:posOffset>200025</wp:posOffset>
            </wp:positionV>
            <wp:extent cx="1381125" cy="1381125"/>
            <wp:effectExtent l="0" t="0" r="9525" b="9525"/>
            <wp:wrapThrough wrapText="bothSides">
              <wp:wrapPolygon edited="0">
                <wp:start x="3277" y="0"/>
                <wp:lineTo x="2979" y="298"/>
                <wp:lineTo x="596" y="4767"/>
                <wp:lineTo x="298" y="5959"/>
                <wp:lineTo x="0" y="10726"/>
                <wp:lineTo x="596" y="20557"/>
                <wp:lineTo x="5661" y="21451"/>
                <wp:lineTo x="16684" y="21451"/>
                <wp:lineTo x="18472" y="21451"/>
                <wp:lineTo x="18770" y="21451"/>
                <wp:lineTo x="21153" y="19068"/>
                <wp:lineTo x="21451" y="17280"/>
                <wp:lineTo x="21451" y="1192"/>
                <wp:lineTo x="17280" y="0"/>
                <wp:lineTo x="4767" y="0"/>
                <wp:lineTo x="3277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5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BD4">
        <w:t xml:space="preserve">tāngata </w:t>
      </w:r>
      <w:proofErr w:type="spellStart"/>
      <w:r w:rsidR="00925BD4">
        <w:t>whaikaha</w:t>
      </w:r>
      <w:proofErr w:type="spellEnd"/>
      <w:r w:rsidR="00925BD4">
        <w:t xml:space="preserve"> Māori</w:t>
      </w:r>
    </w:p>
    <w:p w14:paraId="1914BEAA" w14:textId="6E7D4374" w:rsidR="00925BD4" w:rsidRDefault="00925BD4" w:rsidP="00F17841">
      <w:pPr>
        <w:pStyle w:val="Listsecondlevel"/>
      </w:pPr>
      <w:r>
        <w:t>disabled people</w:t>
      </w:r>
    </w:p>
    <w:p w14:paraId="2EA0AC7F" w14:textId="5691B406" w:rsidR="00925BD4" w:rsidRDefault="0034402D" w:rsidP="00F17841">
      <w:pPr>
        <w:pStyle w:val="Listsecondlevel"/>
      </w:pPr>
      <w:r w:rsidRPr="00F17841">
        <w:rPr>
          <w:noProof/>
          <w:lang w:val="en-NZ" w:eastAsia="en-NZ"/>
        </w:rPr>
        <w:drawing>
          <wp:anchor distT="0" distB="0" distL="114300" distR="114300" simplePos="0" relativeHeight="251954176" behindDoc="0" locked="0" layoutInCell="1" allowOverlap="1" wp14:anchorId="13736C90" wp14:editId="7510A880">
            <wp:simplePos x="0" y="0"/>
            <wp:positionH relativeFrom="margin">
              <wp:posOffset>126365</wp:posOffset>
            </wp:positionH>
            <wp:positionV relativeFrom="paragraph">
              <wp:posOffset>415290</wp:posOffset>
            </wp:positionV>
            <wp:extent cx="1407160" cy="1407160"/>
            <wp:effectExtent l="0" t="0" r="2540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BD4">
        <w:t>whānau</w:t>
      </w:r>
    </w:p>
    <w:p w14:paraId="65066325" w14:textId="77777777" w:rsidR="00925BD4" w:rsidRDefault="00925BD4" w:rsidP="00925BD4"/>
    <w:p w14:paraId="41166892" w14:textId="06D43E64" w:rsidR="00925BD4" w:rsidRDefault="00925BD4" w:rsidP="00925BD4">
      <w:pPr>
        <w:pStyle w:val="ListParagraph"/>
        <w:numPr>
          <w:ilvl w:val="0"/>
          <w:numId w:val="14"/>
        </w:numPr>
        <w:spacing w:before="0"/>
        <w:ind w:hanging="720"/>
      </w:pPr>
      <w:r>
        <w:t>understand that for disabled people to have better lives it is important to:</w:t>
      </w:r>
    </w:p>
    <w:p w14:paraId="13B6729F" w14:textId="282C00DE" w:rsidR="00925BD4" w:rsidRDefault="0034402D" w:rsidP="00925BD4">
      <w:r w:rsidRPr="00F17841">
        <w:rPr>
          <w:noProof/>
          <w:lang w:val="en-NZ" w:eastAsia="en-NZ"/>
        </w:rPr>
        <w:drawing>
          <wp:anchor distT="0" distB="0" distL="114300" distR="114300" simplePos="0" relativeHeight="251950080" behindDoc="0" locked="0" layoutInCell="1" allowOverlap="1" wp14:anchorId="24520BE0" wp14:editId="3B2A022A">
            <wp:simplePos x="0" y="0"/>
            <wp:positionH relativeFrom="margin">
              <wp:posOffset>66675</wp:posOffset>
            </wp:positionH>
            <wp:positionV relativeFrom="paragraph">
              <wp:posOffset>60325</wp:posOffset>
            </wp:positionV>
            <wp:extent cx="1628775" cy="1628775"/>
            <wp:effectExtent l="0" t="0" r="9525" b="0"/>
            <wp:wrapNone/>
            <wp:docPr id="316" name="Picture 3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72051" w14:textId="104D5E1A" w:rsidR="00925BD4" w:rsidRDefault="00F17841" w:rsidP="00F17841">
      <w:pPr>
        <w:pStyle w:val="ListBullet2"/>
      </w:pPr>
      <w:r>
        <w:t>find out information</w:t>
      </w:r>
    </w:p>
    <w:p w14:paraId="0F5A965A" w14:textId="77777777" w:rsidR="00F17841" w:rsidRDefault="00F17841" w:rsidP="00F17841">
      <w:pPr>
        <w:pStyle w:val="ListBullet2"/>
        <w:numPr>
          <w:ilvl w:val="0"/>
          <w:numId w:val="0"/>
        </w:numPr>
        <w:ind w:left="4820"/>
      </w:pPr>
    </w:p>
    <w:p w14:paraId="5CAFA4C2" w14:textId="78C35219" w:rsidR="00925BD4" w:rsidRDefault="00925BD4" w:rsidP="00925BD4">
      <w:pPr>
        <w:pStyle w:val="ListBullet2"/>
      </w:pPr>
      <w:proofErr w:type="spellStart"/>
      <w:r>
        <w:t>analys</w:t>
      </w:r>
      <w:r w:rsidR="00F17841">
        <w:t>e</w:t>
      </w:r>
      <w:proofErr w:type="spellEnd"/>
      <w:r w:rsidR="00F17841">
        <w:t xml:space="preserve"> that information which means finding out what it means</w:t>
      </w:r>
      <w:r>
        <w:t>.</w:t>
      </w:r>
    </w:p>
    <w:p w14:paraId="63FA7588" w14:textId="30B60B2E" w:rsidR="00925BD4" w:rsidRDefault="0034402D" w:rsidP="002829B8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9776" behindDoc="1" locked="0" layoutInCell="1" allowOverlap="1" wp14:anchorId="6878AA79" wp14:editId="3CB28647">
            <wp:simplePos x="0" y="0"/>
            <wp:positionH relativeFrom="column">
              <wp:posOffset>0</wp:posOffset>
            </wp:positionH>
            <wp:positionV relativeFrom="paragraph">
              <wp:posOffset>-314325</wp:posOffset>
            </wp:positionV>
            <wp:extent cx="1466850" cy="14668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asonable Adjustments Access tim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 xml:space="preserve">The CE should also </w:t>
      </w:r>
      <w:r w:rsidR="00F17841">
        <w:rPr>
          <w:lang w:eastAsia="en-GB"/>
        </w:rPr>
        <w:t>m</w:t>
      </w:r>
      <w:r w:rsidR="00925BD4">
        <w:rPr>
          <w:lang w:eastAsia="en-GB"/>
        </w:rPr>
        <w:t xml:space="preserve">ake sure DPA works </w:t>
      </w:r>
      <w:r w:rsidR="00071D17">
        <w:rPr>
          <w:lang w:eastAsia="en-GB"/>
        </w:rPr>
        <w:t xml:space="preserve">to remove </w:t>
      </w:r>
      <w:r w:rsidR="00925BD4" w:rsidRPr="00F17841">
        <w:rPr>
          <w:b/>
          <w:bCs/>
        </w:rPr>
        <w:t>barriers</w:t>
      </w:r>
      <w:r w:rsidR="00925BD4" w:rsidRPr="00F17841">
        <w:rPr>
          <w:b/>
          <w:bCs/>
          <w:lang w:eastAsia="en-GB"/>
        </w:rPr>
        <w:t xml:space="preserve"> </w:t>
      </w:r>
      <w:r w:rsidR="00071D17">
        <w:rPr>
          <w:lang w:eastAsia="en-GB"/>
        </w:rPr>
        <w:t xml:space="preserve">to disabled people </w:t>
      </w:r>
      <w:r w:rsidR="00071D17">
        <w:rPr>
          <w:rFonts w:cs="Arial"/>
          <w:szCs w:val="32"/>
        </w:rPr>
        <w:t>having the same rights as everybody else</w:t>
      </w:r>
      <w:r w:rsidR="00925BD4">
        <w:rPr>
          <w:lang w:eastAsia="en-GB"/>
        </w:rPr>
        <w:t>.</w:t>
      </w:r>
    </w:p>
    <w:p w14:paraId="60F7B58A" w14:textId="7CE39E8A" w:rsidR="00925BD4" w:rsidRDefault="0034402D" w:rsidP="00E344EE">
      <w:pPr>
        <w:pStyle w:val="Listtoplevel"/>
        <w:numPr>
          <w:ilvl w:val="0"/>
          <w:numId w:val="0"/>
        </w:numPr>
        <w:ind w:left="4167"/>
        <w:rPr>
          <w:lang w:eastAsia="en-GB"/>
        </w:rPr>
      </w:pPr>
      <w:r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27BC08B" wp14:editId="6F2827C1">
                <wp:simplePos x="0" y="0"/>
                <wp:positionH relativeFrom="margin">
                  <wp:posOffset>2190750</wp:posOffset>
                </wp:positionH>
                <wp:positionV relativeFrom="paragraph">
                  <wp:posOffset>565785</wp:posOffset>
                </wp:positionV>
                <wp:extent cx="3544570" cy="11430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ED8C4" id="Rectangle 16" o:spid="_x0000_s1026" style="position:absolute;margin-left:172.5pt;margin-top:44.55pt;width:279.1pt;height:90pt;z-index:-2513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" fillcolor="#bdd6ee [1304]" stroked="f" strokeweight="1pt">
                <w10:wrap anchorx="margin"/>
              </v:rect>
            </w:pict>
          </mc:Fallback>
        </mc:AlternateContent>
      </w:r>
      <w:r w:rsidRPr="00925BD4">
        <w:rPr>
          <w:b/>
          <w:bCs/>
          <w:noProof/>
          <w:lang w:val="en-NZ" w:eastAsia="en-NZ"/>
        </w:rPr>
        <w:drawing>
          <wp:anchor distT="0" distB="0" distL="114300" distR="114300" simplePos="0" relativeHeight="251956224" behindDoc="0" locked="0" layoutInCell="1" allowOverlap="1" wp14:anchorId="3A55D32A" wp14:editId="6D2AC132">
            <wp:simplePos x="0" y="0"/>
            <wp:positionH relativeFrom="margin">
              <wp:posOffset>0</wp:posOffset>
            </wp:positionH>
            <wp:positionV relativeFrom="paragraph">
              <wp:posOffset>651510</wp:posOffset>
            </wp:positionV>
            <wp:extent cx="1313365" cy="1304925"/>
            <wp:effectExtent l="0" t="0" r="1270" b="0"/>
            <wp:wrapNone/>
            <wp:docPr id="321" name="Picture 321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person in a wheel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48" cy="13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5BB20" w14:textId="225047EA" w:rsidR="00925BD4" w:rsidRDefault="00925BD4" w:rsidP="00F17841">
      <w:pPr>
        <w:rPr>
          <w:lang w:eastAsia="en-GB"/>
        </w:rPr>
      </w:pPr>
      <w:r w:rsidRPr="002829B8">
        <w:rPr>
          <w:b/>
          <w:lang w:eastAsia="en-GB"/>
        </w:rPr>
        <w:t>Barriers</w:t>
      </w:r>
      <w:r>
        <w:rPr>
          <w:lang w:eastAsia="en-GB"/>
        </w:rPr>
        <w:t xml:space="preserve"> </w:t>
      </w:r>
      <w:r w:rsidR="00F17841">
        <w:rPr>
          <w:lang w:eastAsia="en-GB"/>
        </w:rPr>
        <w:t>are things that make it harder for disabled people to have a fair chance</w:t>
      </w:r>
      <w:r>
        <w:rPr>
          <w:lang w:eastAsia="en-GB"/>
        </w:rPr>
        <w:t>.</w:t>
      </w:r>
    </w:p>
    <w:p w14:paraId="48D239B7" w14:textId="4CC965D9" w:rsidR="00F17841" w:rsidRDefault="00F17841" w:rsidP="00F17841"/>
    <w:p w14:paraId="5C0001ED" w14:textId="6471C8AA" w:rsidR="00F17841" w:rsidRDefault="0034402D" w:rsidP="00F17841">
      <w:r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1DC76891" wp14:editId="7A54A3E4">
            <wp:simplePos x="0" y="0"/>
            <wp:positionH relativeFrom="column">
              <wp:posOffset>-83820</wp:posOffset>
            </wp:positionH>
            <wp:positionV relativeFrom="paragraph">
              <wp:posOffset>156210</wp:posOffset>
            </wp:positionV>
            <wp:extent cx="1541145" cy="962025"/>
            <wp:effectExtent l="0" t="0" r="1905" b="9525"/>
            <wp:wrapThrough wrapText="bothSides">
              <wp:wrapPolygon edited="0">
                <wp:start x="0" y="0"/>
                <wp:lineTo x="0" y="21386"/>
                <wp:lineTo x="21360" y="21386"/>
                <wp:lineTo x="2136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rliament Government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6B235" w14:textId="14F8CC2A" w:rsidR="00925BD4" w:rsidRDefault="00925BD4" w:rsidP="00F17841">
      <w:pPr>
        <w:rPr>
          <w:rFonts w:eastAsia="Arial"/>
          <w:lang w:val="en-US"/>
        </w:rPr>
      </w:pPr>
      <w:r>
        <w:t>The barriers need to be understood by:</w:t>
      </w:r>
    </w:p>
    <w:p w14:paraId="0F16F4A6" w14:textId="1090FD00" w:rsidR="00925BD4" w:rsidRDefault="0043548A" w:rsidP="0043548A">
      <w:pPr>
        <w:pStyle w:val="Listtoplevel"/>
      </w:pPr>
      <w:r w:rsidRPr="0043548A">
        <w:rPr>
          <w:noProof/>
          <w:lang w:val="en-NZ" w:eastAsia="en-NZ"/>
        </w:rPr>
        <w:drawing>
          <wp:anchor distT="0" distB="0" distL="114300" distR="114300" simplePos="0" relativeHeight="251957248" behindDoc="0" locked="0" layoutInCell="1" allowOverlap="1" wp14:anchorId="23EEB0DE" wp14:editId="6F08D891">
            <wp:simplePos x="0" y="0"/>
            <wp:positionH relativeFrom="margin">
              <wp:posOffset>-95250</wp:posOffset>
            </wp:positionH>
            <wp:positionV relativeFrom="paragraph">
              <wp:posOffset>80010</wp:posOffset>
            </wp:positionV>
            <wp:extent cx="1552575" cy="1552575"/>
            <wp:effectExtent l="0" t="0" r="952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BD4">
        <w:t>government organisations</w:t>
      </w:r>
    </w:p>
    <w:p w14:paraId="64455462" w14:textId="6D7E5635" w:rsidR="00925BD4" w:rsidRDefault="00925BD4" w:rsidP="0043548A">
      <w:pPr>
        <w:pStyle w:val="Listtoplevel"/>
      </w:pPr>
      <w:r>
        <w:t>businesses</w:t>
      </w:r>
    </w:p>
    <w:p w14:paraId="252E7CF1" w14:textId="06C2109E" w:rsidR="00925BD4" w:rsidRDefault="0043548A" w:rsidP="0043548A">
      <w:pPr>
        <w:pStyle w:val="Listtoplevel"/>
      </w:pPr>
      <w:r w:rsidRPr="0043548A">
        <w:rPr>
          <w:noProof/>
          <w:lang w:val="en-NZ" w:eastAsia="en-NZ"/>
        </w:rPr>
        <w:drawing>
          <wp:anchor distT="0" distB="0" distL="114300" distR="114300" simplePos="0" relativeHeight="251960320" behindDoc="0" locked="0" layoutInCell="1" allowOverlap="1" wp14:anchorId="50537966" wp14:editId="31D8AFE0">
            <wp:simplePos x="0" y="0"/>
            <wp:positionH relativeFrom="margin">
              <wp:posOffset>-9525</wp:posOffset>
            </wp:positionH>
            <wp:positionV relativeFrom="paragraph">
              <wp:posOffset>94615</wp:posOffset>
            </wp:positionV>
            <wp:extent cx="1466850" cy="146685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D4">
        <w:t>the public</w:t>
      </w:r>
      <w:r>
        <w:t>.</w:t>
      </w:r>
    </w:p>
    <w:p w14:paraId="218AEEA3" w14:textId="0399A2B3" w:rsidR="0043548A" w:rsidRDefault="0043548A" w:rsidP="0043548A">
      <w:pPr>
        <w:rPr>
          <w:lang w:eastAsia="en-GB"/>
        </w:rPr>
      </w:pPr>
    </w:p>
    <w:p w14:paraId="759625CE" w14:textId="77777777" w:rsidR="0043548A" w:rsidRDefault="0043548A" w:rsidP="0043548A">
      <w:pPr>
        <w:rPr>
          <w:lang w:eastAsia="en-GB"/>
        </w:rPr>
      </w:pPr>
    </w:p>
    <w:p w14:paraId="0AB86636" w14:textId="77777777" w:rsidR="0034402D" w:rsidRDefault="0034402D">
      <w:pPr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34E3C58B" w14:textId="53310167" w:rsidR="00925BD4" w:rsidRDefault="0034402D" w:rsidP="0043548A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0DF9F460" wp14:editId="1B68AFFB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828804" cy="1828804"/>
            <wp:effectExtent l="0" t="0" r="0" b="0"/>
            <wp:wrapThrough wrapText="bothSides">
              <wp:wrapPolygon edited="0">
                <wp:start x="3150" y="225"/>
                <wp:lineTo x="2700" y="1575"/>
                <wp:lineTo x="2700" y="18675"/>
                <wp:lineTo x="2925" y="20475"/>
                <wp:lineTo x="3150" y="21150"/>
                <wp:lineTo x="19125" y="21150"/>
                <wp:lineTo x="19350" y="4275"/>
                <wp:lineTo x="18900" y="225"/>
                <wp:lineTo x="3150" y="225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BD4">
        <w:rPr>
          <w:lang w:eastAsia="en-GB"/>
        </w:rPr>
        <w:t>The CE also make</w:t>
      </w:r>
      <w:r w:rsidR="00E27A40">
        <w:rPr>
          <w:lang w:eastAsia="en-GB"/>
        </w:rPr>
        <w:t>s</w:t>
      </w:r>
      <w:r w:rsidR="00925BD4">
        <w:rPr>
          <w:lang w:eastAsia="en-GB"/>
        </w:rPr>
        <w:t xml:space="preserve"> sure DPA works with the DPO Coalition to support government agencies to make the things on the </w:t>
      </w:r>
      <w:r w:rsidR="00925BD4" w:rsidRPr="0043548A">
        <w:rPr>
          <w:b/>
          <w:bCs/>
          <w:lang w:eastAsia="en-GB"/>
        </w:rPr>
        <w:t>Disability Action Plan</w:t>
      </w:r>
      <w:r w:rsidR="00925BD4">
        <w:rPr>
          <w:lang w:eastAsia="en-GB"/>
        </w:rPr>
        <w:t xml:space="preserve"> happen.</w:t>
      </w:r>
    </w:p>
    <w:p w14:paraId="41C59E8E" w14:textId="7F8A597B" w:rsidR="0043548A" w:rsidRDefault="0043548A" w:rsidP="0043548A">
      <w:pPr>
        <w:rPr>
          <w:lang w:eastAsia="en-GB"/>
        </w:rPr>
      </w:pPr>
    </w:p>
    <w:p w14:paraId="7077F1F4" w14:textId="711F91C2" w:rsidR="0043548A" w:rsidRDefault="0034402D" w:rsidP="0043548A">
      <w:pPr>
        <w:rPr>
          <w:lang w:eastAsia="en-GB"/>
        </w:rPr>
      </w:pPr>
      <w:r w:rsidRPr="0043548A">
        <w:rPr>
          <w:noProof/>
          <w:lang w:val="en-NZ" w:eastAsia="en-NZ"/>
        </w:rPr>
        <w:drawing>
          <wp:anchor distT="0" distB="0" distL="114300" distR="114300" simplePos="0" relativeHeight="251963392" behindDoc="0" locked="0" layoutInCell="1" allowOverlap="1" wp14:anchorId="21538950" wp14:editId="38712E0D">
            <wp:simplePos x="0" y="0"/>
            <wp:positionH relativeFrom="margin">
              <wp:posOffset>0</wp:posOffset>
            </wp:positionH>
            <wp:positionV relativeFrom="paragraph">
              <wp:posOffset>136525</wp:posOffset>
            </wp:positionV>
            <wp:extent cx="1571625" cy="2232988"/>
            <wp:effectExtent l="19050" t="19050" r="9525" b="1524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32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3548A" w:rsidRPr="00C14365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DF5B2DC" wp14:editId="284A97E0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3544570" cy="1114425"/>
                <wp:effectExtent l="0" t="0" r="0" b="952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14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B9DE" id="Rectangle 326" o:spid="_x0000_s1026" style="position:absolute;margin-left:227.9pt;margin-top:18.4pt;width:279.1pt;height:87.75pt;z-index:-25135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" fillcolor="#bdd6ee [1304]" stroked="f" strokeweight="1pt">
                <w10:wrap anchorx="margin"/>
              </v:rect>
            </w:pict>
          </mc:Fallback>
        </mc:AlternateContent>
      </w:r>
    </w:p>
    <w:p w14:paraId="7DAB470C" w14:textId="2D535639" w:rsidR="0043548A" w:rsidRDefault="0043548A" w:rsidP="0043548A">
      <w:pPr>
        <w:rPr>
          <w:lang w:eastAsia="en-GB"/>
        </w:rPr>
      </w:pPr>
      <w:r>
        <w:rPr>
          <w:lang w:eastAsia="en-GB"/>
        </w:rPr>
        <w:t xml:space="preserve">The </w:t>
      </w:r>
      <w:r w:rsidRPr="0043548A">
        <w:rPr>
          <w:b/>
          <w:bCs/>
          <w:lang w:eastAsia="en-GB"/>
        </w:rPr>
        <w:t>Disability Action Plan</w:t>
      </w:r>
      <w:r>
        <w:rPr>
          <w:lang w:eastAsia="en-GB"/>
        </w:rPr>
        <w:t xml:space="preserve"> is a plan for the work the government is going to do about disability.</w:t>
      </w:r>
    </w:p>
    <w:p w14:paraId="5A78EEE7" w14:textId="77777777" w:rsidR="0034402D" w:rsidRDefault="0034402D" w:rsidP="0043548A">
      <w:pPr>
        <w:rPr>
          <w:lang w:eastAsia="en-GB"/>
        </w:rPr>
      </w:pPr>
    </w:p>
    <w:p w14:paraId="6C720AC0" w14:textId="77777777" w:rsidR="0034402D" w:rsidRDefault="0034402D" w:rsidP="0043548A">
      <w:pPr>
        <w:rPr>
          <w:lang w:eastAsia="en-GB"/>
        </w:rPr>
      </w:pPr>
    </w:p>
    <w:p w14:paraId="2FA7F061" w14:textId="27A6218E" w:rsidR="0043548A" w:rsidRDefault="0034402D" w:rsidP="0043548A">
      <w:pPr>
        <w:rPr>
          <w:lang w:eastAsia="en-GB"/>
        </w:rPr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584586B4" wp14:editId="39F02BFC">
            <wp:simplePos x="0" y="0"/>
            <wp:positionH relativeFrom="margin">
              <wp:posOffset>238125</wp:posOffset>
            </wp:positionH>
            <wp:positionV relativeFrom="paragraph">
              <wp:posOffset>614045</wp:posOffset>
            </wp:positionV>
            <wp:extent cx="1200150" cy="1247503"/>
            <wp:effectExtent l="0" t="0" r="0" b="0"/>
            <wp:wrapNone/>
            <wp:docPr id="328" name="Picture 32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48A">
        <w:rPr>
          <w:lang w:eastAsia="en-GB"/>
        </w:rPr>
        <w:t xml:space="preserve">You can find an Easy Read translation of the Disability Action Plan </w:t>
      </w:r>
      <w:r w:rsidR="00751E8D">
        <w:rPr>
          <w:lang w:eastAsia="en-GB"/>
        </w:rPr>
        <w:t>on the Office for Disability Issues website at</w:t>
      </w:r>
      <w:r w:rsidR="0043548A">
        <w:rPr>
          <w:lang w:eastAsia="en-GB"/>
        </w:rPr>
        <w:t>:</w:t>
      </w:r>
    </w:p>
    <w:p w14:paraId="57CDA6BF" w14:textId="01BF0E93" w:rsidR="0043548A" w:rsidRDefault="0043548A" w:rsidP="0043548A">
      <w:pPr>
        <w:rPr>
          <w:lang w:eastAsia="en-GB"/>
        </w:rPr>
      </w:pPr>
    </w:p>
    <w:p w14:paraId="402761F9" w14:textId="0A5CB69A" w:rsidR="0043548A" w:rsidRPr="0043548A" w:rsidRDefault="0034402D" w:rsidP="0043548A">
      <w:pPr>
        <w:rPr>
          <w:b/>
          <w:bCs/>
          <w:lang w:eastAsia="en-GB"/>
        </w:rPr>
      </w:pPr>
      <w:r w:rsidRPr="0034402D">
        <w:rPr>
          <w:b/>
          <w:bCs/>
          <w:lang w:eastAsia="en-GB"/>
        </w:rPr>
        <w:t>https://tinyurl.com/wtymx3rb</w:t>
      </w:r>
    </w:p>
    <w:p w14:paraId="5C6999EF" w14:textId="77777777" w:rsidR="00925BD4" w:rsidRDefault="00925BD4" w:rsidP="0043548A">
      <w:pPr>
        <w:pStyle w:val="Listtoplevel"/>
        <w:numPr>
          <w:ilvl w:val="0"/>
          <w:numId w:val="0"/>
        </w:numPr>
        <w:rPr>
          <w:lang w:eastAsia="en-GB"/>
        </w:rPr>
      </w:pPr>
    </w:p>
    <w:p w14:paraId="514A8FFF" w14:textId="77777777" w:rsidR="0034402D" w:rsidRDefault="0034402D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GB"/>
        </w:rPr>
      </w:pPr>
      <w:r>
        <w:rPr>
          <w:lang w:eastAsia="en-GB"/>
        </w:rPr>
        <w:br w:type="page"/>
      </w:r>
    </w:p>
    <w:p w14:paraId="18F59A25" w14:textId="4539295B" w:rsidR="00F17841" w:rsidRDefault="0034402D" w:rsidP="002829B8">
      <w:pPr>
        <w:pStyle w:val="Heading2"/>
        <w:numPr>
          <w:ilvl w:val="0"/>
          <w:numId w:val="21"/>
        </w:numPr>
        <w:ind w:left="4253" w:hanging="567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 wp14:anchorId="4A414F24" wp14:editId="0759535D">
            <wp:simplePos x="0" y="0"/>
            <wp:positionH relativeFrom="column">
              <wp:posOffset>114300</wp:posOffset>
            </wp:positionH>
            <wp:positionV relativeFrom="paragraph">
              <wp:posOffset>257175</wp:posOffset>
            </wp:positionV>
            <wp:extent cx="1381125" cy="1381125"/>
            <wp:effectExtent l="0" t="0" r="9525" b="9525"/>
            <wp:wrapThrough wrapText="bothSides">
              <wp:wrapPolygon edited="0">
                <wp:start x="3277" y="0"/>
                <wp:lineTo x="2979" y="298"/>
                <wp:lineTo x="596" y="4767"/>
                <wp:lineTo x="298" y="5959"/>
                <wp:lineTo x="0" y="10726"/>
                <wp:lineTo x="596" y="20557"/>
                <wp:lineTo x="5661" y="21451"/>
                <wp:lineTo x="16684" y="21451"/>
                <wp:lineTo x="18472" y="21451"/>
                <wp:lineTo x="18770" y="21451"/>
                <wp:lineTo x="21153" y="19068"/>
                <wp:lineTo x="21451" y="17280"/>
                <wp:lineTo x="21451" y="1192"/>
                <wp:lineTo x="17280" y="0"/>
                <wp:lineTo x="4767" y="0"/>
                <wp:lineTo x="3277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up 5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841">
        <w:rPr>
          <w:lang w:eastAsia="en-GB"/>
        </w:rPr>
        <w:t xml:space="preserve">Information and </w:t>
      </w:r>
      <w:r w:rsidR="00E27A40">
        <w:rPr>
          <w:lang w:eastAsia="en-GB"/>
        </w:rPr>
        <w:t>a</w:t>
      </w:r>
      <w:r w:rsidR="00F17841">
        <w:rPr>
          <w:lang w:eastAsia="en-GB"/>
        </w:rPr>
        <w:t>dvice</w:t>
      </w:r>
    </w:p>
    <w:p w14:paraId="2127321E" w14:textId="77777777" w:rsidR="00F17841" w:rsidRDefault="00F17841" w:rsidP="00F17841">
      <w:pPr>
        <w:rPr>
          <w:lang w:eastAsia="en-GB"/>
        </w:rPr>
      </w:pPr>
    </w:p>
    <w:p w14:paraId="77BA76F8" w14:textId="46C7760E" w:rsidR="00F17841" w:rsidRDefault="00F17841" w:rsidP="00F17841">
      <w:pPr>
        <w:rPr>
          <w:lang w:eastAsia="en-GB"/>
        </w:rPr>
      </w:pPr>
      <w:r>
        <w:rPr>
          <w:lang w:eastAsia="en-GB"/>
        </w:rPr>
        <w:t>The Chief Executive should make sure information is communicated between:</w:t>
      </w:r>
    </w:p>
    <w:p w14:paraId="477312A3" w14:textId="6A971526" w:rsidR="00F17841" w:rsidRDefault="0034402D" w:rsidP="00F17841">
      <w:pPr>
        <w:pStyle w:val="Listtoplevel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0016" behindDoc="0" locked="0" layoutInCell="1" allowOverlap="1" wp14:anchorId="4A169EB4" wp14:editId="4AE1C621">
            <wp:simplePos x="0" y="0"/>
            <wp:positionH relativeFrom="column">
              <wp:posOffset>47625</wp:posOffset>
            </wp:positionH>
            <wp:positionV relativeFrom="paragraph">
              <wp:posOffset>260985</wp:posOffset>
            </wp:positionV>
            <wp:extent cx="1693545" cy="1057275"/>
            <wp:effectExtent l="0" t="0" r="1905" b="9525"/>
            <wp:wrapThrough wrapText="bothSides">
              <wp:wrapPolygon edited="0">
                <wp:start x="0" y="0"/>
                <wp:lineTo x="0" y="21405"/>
                <wp:lineTo x="21381" y="21405"/>
                <wp:lineTo x="21381" y="0"/>
                <wp:lineTo x="0" y="0"/>
              </wp:wrapPolygon>
            </wp:wrapThrough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rliament Government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841">
        <w:rPr>
          <w:lang w:eastAsia="en-GB"/>
        </w:rPr>
        <w:t>disabled people</w:t>
      </w:r>
    </w:p>
    <w:p w14:paraId="249ECB83" w14:textId="1884B166" w:rsidR="0034402D" w:rsidRDefault="00F17841" w:rsidP="00F17841">
      <w:pPr>
        <w:pStyle w:val="Listtoplevel"/>
        <w:rPr>
          <w:lang w:eastAsia="en-GB"/>
        </w:rPr>
      </w:pPr>
      <w:r>
        <w:rPr>
          <w:lang w:eastAsia="en-GB"/>
        </w:rPr>
        <w:t>government.</w:t>
      </w:r>
    </w:p>
    <w:p w14:paraId="359661F5" w14:textId="77777777" w:rsidR="0034402D" w:rsidRDefault="0034402D">
      <w:pPr>
        <w:spacing w:line="240" w:lineRule="auto"/>
        <w:ind w:left="0"/>
        <w:rPr>
          <w:rFonts w:eastAsiaTheme="minorHAnsi"/>
          <w:szCs w:val="22"/>
          <w:lang w:val="en-GB" w:eastAsia="en-GB"/>
        </w:rPr>
      </w:pPr>
      <w:r>
        <w:rPr>
          <w:lang w:eastAsia="en-GB"/>
        </w:rPr>
        <w:br w:type="page"/>
      </w:r>
    </w:p>
    <w:p w14:paraId="1A712A38" w14:textId="2E74A2F1" w:rsidR="00FD0244" w:rsidRPr="00570380" w:rsidRDefault="00FD0244" w:rsidP="00FD0244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>Where to find more information</w:t>
      </w:r>
    </w:p>
    <w:p w14:paraId="189B26EE" w14:textId="77777777" w:rsidR="00925BD4" w:rsidRDefault="00925BD4" w:rsidP="002829B8">
      <w:pPr>
        <w:rPr>
          <w:lang w:eastAsia="en-GB"/>
        </w:rPr>
      </w:pPr>
    </w:p>
    <w:p w14:paraId="1444FCB6" w14:textId="77777777" w:rsidR="002829B8" w:rsidRDefault="002829B8" w:rsidP="002829B8">
      <w:pPr>
        <w:rPr>
          <w:lang w:eastAsia="en-GB"/>
        </w:rPr>
      </w:pPr>
    </w:p>
    <w:p w14:paraId="523BEBFF" w14:textId="7DC12669" w:rsidR="002829B8" w:rsidRPr="002829B8" w:rsidRDefault="002829B8" w:rsidP="002829B8">
      <w:pPr>
        <w:rPr>
          <w:lang w:eastAsia="en-GB"/>
        </w:rPr>
      </w:pPr>
      <w:r w:rsidRPr="00925BD4">
        <w:rPr>
          <w:noProof/>
          <w:lang w:val="en-NZ" w:eastAsia="en-NZ"/>
        </w:rPr>
        <w:drawing>
          <wp:anchor distT="0" distB="0" distL="114300" distR="114300" simplePos="0" relativeHeight="252001280" behindDoc="0" locked="0" layoutInCell="1" allowOverlap="1" wp14:anchorId="75EB8E2A" wp14:editId="4F13F806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00150" cy="1247503"/>
            <wp:effectExtent l="0" t="0" r="0" b="0"/>
            <wp:wrapNone/>
            <wp:docPr id="6" name="Picture 6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You can find more information about </w:t>
      </w:r>
      <w:r w:rsidRPr="002829B8">
        <w:rPr>
          <w:lang w:eastAsia="en-GB"/>
        </w:rPr>
        <w:t>DPA on their website at:</w:t>
      </w:r>
    </w:p>
    <w:p w14:paraId="5AD4E444" w14:textId="77777777" w:rsidR="002829B8" w:rsidRPr="002829B8" w:rsidRDefault="002829B8" w:rsidP="002829B8">
      <w:pPr>
        <w:rPr>
          <w:lang w:eastAsia="en-GB"/>
        </w:rPr>
      </w:pPr>
    </w:p>
    <w:p w14:paraId="79F28F95" w14:textId="5C5A4054" w:rsidR="002829B8" w:rsidRPr="002829B8" w:rsidRDefault="00000000" w:rsidP="002829B8">
      <w:pPr>
        <w:rPr>
          <w:b/>
          <w:bCs/>
          <w:lang w:eastAsia="en-GB"/>
        </w:rPr>
      </w:pPr>
      <w:hyperlink r:id="rId77" w:history="1">
        <w:r w:rsidR="002829B8" w:rsidRPr="002829B8">
          <w:rPr>
            <w:rStyle w:val="Hyperlink"/>
            <w:b/>
            <w:bCs/>
            <w:color w:val="auto"/>
            <w:u w:val="none"/>
            <w:lang w:eastAsia="en-GB"/>
          </w:rPr>
          <w:t>www.dpa.org.nz</w:t>
        </w:r>
      </w:hyperlink>
    </w:p>
    <w:p w14:paraId="65161548" w14:textId="26C712EA" w:rsidR="002829B8" w:rsidRPr="002829B8" w:rsidRDefault="002829B8" w:rsidP="002829B8">
      <w:pPr>
        <w:rPr>
          <w:lang w:eastAsia="en-GB"/>
        </w:rPr>
      </w:pPr>
    </w:p>
    <w:p w14:paraId="743930A6" w14:textId="3FE2385D" w:rsidR="002829B8" w:rsidRPr="002829B8" w:rsidRDefault="002829B8" w:rsidP="002829B8">
      <w:pPr>
        <w:rPr>
          <w:lang w:eastAsia="en-GB"/>
        </w:rPr>
      </w:pPr>
      <w:r w:rsidRPr="002829B8">
        <w:rPr>
          <w:noProof/>
          <w:lang w:eastAsia="en-GB"/>
        </w:rPr>
        <w:drawing>
          <wp:anchor distT="0" distB="0" distL="114300" distR="114300" simplePos="0" relativeHeight="252002304" behindDoc="0" locked="0" layoutInCell="1" allowOverlap="1" wp14:anchorId="26791AE3" wp14:editId="64992033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724025" cy="1724025"/>
            <wp:effectExtent l="0" t="0" r="0" b="9525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12D4A" w14:textId="5551D842" w:rsidR="002829B8" w:rsidRPr="002829B8" w:rsidRDefault="002829B8" w:rsidP="002829B8">
      <w:pPr>
        <w:rPr>
          <w:lang w:eastAsia="en-GB"/>
        </w:rPr>
      </w:pPr>
      <w:r w:rsidRPr="002829B8">
        <w:rPr>
          <w:lang w:eastAsia="en-GB"/>
        </w:rPr>
        <w:t>You can also contact DPA:</w:t>
      </w:r>
    </w:p>
    <w:p w14:paraId="5CDE2483" w14:textId="475D2FF1" w:rsidR="002829B8" w:rsidRPr="002829B8" w:rsidRDefault="002829B8" w:rsidP="002829B8">
      <w:pPr>
        <w:pStyle w:val="Listtoplevel"/>
        <w:rPr>
          <w:b/>
          <w:bCs/>
          <w:lang w:eastAsia="en-GB"/>
        </w:rPr>
      </w:pPr>
      <w:r w:rsidRPr="002829B8">
        <w:rPr>
          <w:lang w:eastAsia="en-GB"/>
        </w:rPr>
        <w:t>by phone on:</w:t>
      </w:r>
      <w:r w:rsidRPr="002829B8">
        <w:rPr>
          <w:lang w:eastAsia="en-GB"/>
        </w:rPr>
        <w:br/>
      </w:r>
      <w:r w:rsidRPr="002829B8">
        <w:rPr>
          <w:lang w:eastAsia="en-GB"/>
        </w:rPr>
        <w:br/>
      </w:r>
      <w:r w:rsidRPr="002829B8">
        <w:rPr>
          <w:b/>
          <w:bCs/>
          <w:lang w:eastAsia="en-GB"/>
        </w:rPr>
        <w:t>04 801 9100</w:t>
      </w:r>
    </w:p>
    <w:p w14:paraId="1FAAA065" w14:textId="361A7F50" w:rsidR="002829B8" w:rsidRPr="002829B8" w:rsidRDefault="002829B8" w:rsidP="002829B8">
      <w:pPr>
        <w:pStyle w:val="Listtoplevel"/>
        <w:rPr>
          <w:lang w:eastAsia="en-GB"/>
        </w:rPr>
      </w:pPr>
      <w:r w:rsidRPr="002829B8">
        <w:rPr>
          <w:b/>
          <w:bCs/>
          <w:noProof/>
          <w:lang w:eastAsia="en-GB"/>
        </w:rPr>
        <w:drawing>
          <wp:anchor distT="0" distB="0" distL="114300" distR="114300" simplePos="0" relativeHeight="252003328" behindDoc="0" locked="0" layoutInCell="1" allowOverlap="1" wp14:anchorId="63F0264F" wp14:editId="319301D8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628775" cy="1628775"/>
            <wp:effectExtent l="0" t="0" r="9525" b="0"/>
            <wp:wrapNone/>
            <wp:docPr id="38" name="Picture 38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9B8">
        <w:rPr>
          <w:lang w:eastAsia="en-GB"/>
        </w:rPr>
        <w:t>by email at:</w:t>
      </w:r>
    </w:p>
    <w:p w14:paraId="00B8BA4C" w14:textId="5E7B2A81" w:rsidR="002829B8" w:rsidRPr="002829B8" w:rsidRDefault="002829B8" w:rsidP="002829B8">
      <w:pPr>
        <w:pStyle w:val="Listtoplevel"/>
        <w:numPr>
          <w:ilvl w:val="0"/>
          <w:numId w:val="0"/>
        </w:numPr>
        <w:ind w:left="4253"/>
        <w:rPr>
          <w:b/>
          <w:bCs/>
          <w:lang w:eastAsia="en-GB"/>
        </w:rPr>
      </w:pPr>
      <w:r w:rsidRPr="002829B8">
        <w:rPr>
          <w:b/>
          <w:bCs/>
          <w:lang w:eastAsia="en-GB"/>
        </w:rPr>
        <w:t>info@dpa.org.nz</w:t>
      </w:r>
    </w:p>
    <w:p w14:paraId="484327B6" w14:textId="77777777" w:rsidR="00925BD4" w:rsidRPr="002829B8" w:rsidRDefault="00925BD4" w:rsidP="00E344EE">
      <w:pPr>
        <w:pStyle w:val="Listtoplevel"/>
        <w:numPr>
          <w:ilvl w:val="0"/>
          <w:numId w:val="0"/>
        </w:numPr>
        <w:ind w:left="4167"/>
        <w:rPr>
          <w:lang w:eastAsia="en-GB"/>
        </w:rPr>
      </w:pPr>
    </w:p>
    <w:p w14:paraId="13AEC038" w14:textId="77777777" w:rsidR="00992112" w:rsidRDefault="00992112" w:rsidP="00124EA8">
      <w:pPr>
        <w:rPr>
          <w:rFonts w:eastAsia="Times New Roman"/>
          <w:shd w:val="clear" w:color="auto" w:fill="FFFFFF"/>
          <w:lang w:eastAsia="en-GB"/>
        </w:rPr>
      </w:pPr>
    </w:p>
    <w:p w14:paraId="7C395CD8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2D36B55" w14:textId="6B39E4E8" w:rsidR="0060011B" w:rsidRPr="00E43F08" w:rsidRDefault="0043548A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41DCC462" wp14:editId="66D13DEA">
            <wp:simplePos x="0" y="0"/>
            <wp:positionH relativeFrom="margin">
              <wp:posOffset>9525</wp:posOffset>
            </wp:positionH>
            <wp:positionV relativeFrom="paragraph">
              <wp:posOffset>-47625</wp:posOffset>
            </wp:positionV>
            <wp:extent cx="1571625" cy="1150332"/>
            <wp:effectExtent l="0" t="0" r="0" b="0"/>
            <wp:wrapNone/>
            <wp:docPr id="329" name="Picture 329" descr="dpa logo with tagline &quot;A whole new attitu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pa logo with tagline &quot;A whole new attitude&quot;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5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4A94078" wp14:editId="73FFD092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84A1D" id="Rectangle: Rounded Corners 24" o:spid="_x0000_s1026" style="position:absolute;margin-left:-27.1pt;margin-top:-21.15pt;width:490.9pt;height:727.6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43548A">
        <w:rPr>
          <w:rFonts w:eastAsia="Times New Roman" w:cs="Arial"/>
          <w:szCs w:val="32"/>
          <w:lang w:eastAsia="en-NZ"/>
        </w:rPr>
        <w:t>Disabled Persons Assembly New Zealand.</w:t>
      </w:r>
    </w:p>
    <w:p w14:paraId="33C98454" w14:textId="77777777" w:rsidR="0060011B" w:rsidRPr="0043548A" w:rsidRDefault="0060011B" w:rsidP="0060011B">
      <w:pPr>
        <w:spacing w:after="120"/>
        <w:ind w:left="3402"/>
        <w:rPr>
          <w:rFonts w:eastAsia="Times New Roman" w:cs="Arial"/>
          <w:sz w:val="16"/>
          <w:szCs w:val="20"/>
          <w:lang w:eastAsia="en-NZ"/>
        </w:rPr>
      </w:pPr>
    </w:p>
    <w:p w14:paraId="54E66C72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3536" behindDoc="1" locked="0" layoutInCell="1" allowOverlap="1" wp14:anchorId="0360340A" wp14:editId="1CB90E45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26DB3AC4" w14:textId="77777777" w:rsidR="0060011B" w:rsidRPr="0043548A" w:rsidRDefault="0060011B" w:rsidP="0060011B">
      <w:pPr>
        <w:spacing w:after="120"/>
        <w:ind w:left="3402"/>
        <w:rPr>
          <w:rFonts w:eastAsia="Times New Roman" w:cs="Arial"/>
          <w:sz w:val="16"/>
          <w:szCs w:val="20"/>
          <w:lang w:eastAsia="en-NZ"/>
        </w:rPr>
      </w:pPr>
    </w:p>
    <w:p w14:paraId="436A3384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2512" behindDoc="0" locked="0" layoutInCell="1" allowOverlap="1" wp14:anchorId="02652E1C" wp14:editId="7EA68EC2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5C471F46" w14:textId="77777777" w:rsidR="0060011B" w:rsidRPr="0043548A" w:rsidRDefault="0060011B" w:rsidP="0060011B">
      <w:pPr>
        <w:spacing w:after="120"/>
        <w:ind w:left="3402"/>
        <w:rPr>
          <w:rFonts w:eastAsia="Times New Roman" w:cs="Arial"/>
          <w:sz w:val="16"/>
          <w:szCs w:val="20"/>
          <w:lang w:eastAsia="en-NZ"/>
        </w:rPr>
      </w:pPr>
    </w:p>
    <w:p w14:paraId="2F87B5D8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6368" behindDoc="1" locked="0" layoutInCell="1" allowOverlap="1" wp14:anchorId="56BF9739" wp14:editId="0F194219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457EB26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BE4D5D0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4EB7191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67709BD1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616A074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57096B22" wp14:editId="1F5FDE15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11488" behindDoc="0" locked="0" layoutInCell="1" allowOverlap="1" wp14:anchorId="3BD7803B" wp14:editId="555F1E8A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0D1661D4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2EB3B3C5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F04576C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249A8F52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8790265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Kopeke-Te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355DD314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 w:rsidRPr="0043548A">
        <w:rPr>
          <w:rFonts w:eastAsia="Times New Roman" w:cs="Arial"/>
          <w:sz w:val="24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3D237C6F" wp14:editId="1569822C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B38F47" wp14:editId="028C609A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E53B7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B38F4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028E53B7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D6E74" w:rsidRPr="0060011B" w:rsidSect="00315307">
      <w:footerReference w:type="even" r:id="rId87"/>
      <w:footerReference w:type="default" r:id="rId8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F2883" w14:textId="77777777" w:rsidR="00966134" w:rsidRDefault="00966134">
      <w:pPr>
        <w:spacing w:line="240" w:lineRule="auto"/>
      </w:pPr>
      <w:r>
        <w:separator/>
      </w:r>
    </w:p>
  </w:endnote>
  <w:endnote w:type="continuationSeparator" w:id="0">
    <w:p w14:paraId="78552BAB" w14:textId="77777777" w:rsidR="00966134" w:rsidRDefault="009661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22D0575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373B5D" w14:textId="77777777" w:rsidR="00153863" w:rsidRDefault="00000000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42A1745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A79F2">
          <w:rPr>
            <w:rStyle w:val="PageNumber"/>
            <w:noProof/>
            <w:sz w:val="28"/>
            <w:szCs w:val="28"/>
          </w:rPr>
          <w:t>23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DCB8203" w14:textId="77777777" w:rsidR="00153863" w:rsidRDefault="00000000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DF3C1" w14:textId="77777777" w:rsidR="00966134" w:rsidRDefault="00966134">
      <w:pPr>
        <w:spacing w:line="240" w:lineRule="auto"/>
      </w:pPr>
      <w:r>
        <w:separator/>
      </w:r>
    </w:p>
  </w:footnote>
  <w:footnote w:type="continuationSeparator" w:id="0">
    <w:p w14:paraId="1CA020C6" w14:textId="77777777" w:rsidR="00966134" w:rsidRDefault="009661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8A1605D2"/>
    <w:lvl w:ilvl="0" w:tplc="82243AD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2ED0"/>
    <w:multiLevelType w:val="hybridMultilevel"/>
    <w:tmpl w:val="35545CD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2DA5B8C"/>
    <w:multiLevelType w:val="hybridMultilevel"/>
    <w:tmpl w:val="81229A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CBC1925"/>
    <w:multiLevelType w:val="hybridMultilevel"/>
    <w:tmpl w:val="9E6E47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D2976A8"/>
    <w:multiLevelType w:val="multilevel"/>
    <w:tmpl w:val="191E1588"/>
    <w:lvl w:ilvl="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5126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2E278CD"/>
    <w:multiLevelType w:val="hybridMultilevel"/>
    <w:tmpl w:val="2E18D2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76C0566"/>
    <w:multiLevelType w:val="hybridMultilevel"/>
    <w:tmpl w:val="A94428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B91005B"/>
    <w:multiLevelType w:val="hybridMultilevel"/>
    <w:tmpl w:val="BF8CD7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5FD41587"/>
    <w:multiLevelType w:val="hybridMultilevel"/>
    <w:tmpl w:val="0CF67A0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607B2429"/>
    <w:multiLevelType w:val="hybridMultilevel"/>
    <w:tmpl w:val="E3A49636"/>
    <w:lvl w:ilvl="0" w:tplc="24B47E9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6A8E17EB"/>
    <w:multiLevelType w:val="hybridMultilevel"/>
    <w:tmpl w:val="9A9867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7280B7A"/>
    <w:multiLevelType w:val="hybridMultilevel"/>
    <w:tmpl w:val="13E6BE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7B153564"/>
    <w:multiLevelType w:val="hybridMultilevel"/>
    <w:tmpl w:val="575E4ACE"/>
    <w:lvl w:ilvl="0" w:tplc="390285F0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BF6AD6DA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7D5867A8"/>
    <w:multiLevelType w:val="hybridMultilevel"/>
    <w:tmpl w:val="C94CE7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530411872">
    <w:abstractNumId w:val="10"/>
  </w:num>
  <w:num w:numId="2" w16cid:durableId="1066955693">
    <w:abstractNumId w:val="1"/>
  </w:num>
  <w:num w:numId="3" w16cid:durableId="1951624312">
    <w:abstractNumId w:val="13"/>
  </w:num>
  <w:num w:numId="4" w16cid:durableId="789251396">
    <w:abstractNumId w:val="17"/>
  </w:num>
  <w:num w:numId="5" w16cid:durableId="1101485609">
    <w:abstractNumId w:val="11"/>
  </w:num>
  <w:num w:numId="6" w16cid:durableId="1835491004">
    <w:abstractNumId w:val="5"/>
  </w:num>
  <w:num w:numId="7" w16cid:durableId="302001058">
    <w:abstractNumId w:val="2"/>
  </w:num>
  <w:num w:numId="8" w16cid:durableId="1088230156">
    <w:abstractNumId w:val="12"/>
  </w:num>
  <w:num w:numId="9" w16cid:durableId="648557119">
    <w:abstractNumId w:val="0"/>
  </w:num>
  <w:num w:numId="10" w16cid:durableId="891229122">
    <w:abstractNumId w:val="14"/>
  </w:num>
  <w:num w:numId="11" w16cid:durableId="855507103">
    <w:abstractNumId w:val="19"/>
  </w:num>
  <w:num w:numId="12" w16cid:durableId="2069108133">
    <w:abstractNumId w:val="3"/>
  </w:num>
  <w:num w:numId="13" w16cid:durableId="847982594">
    <w:abstractNumId w:val="7"/>
  </w:num>
  <w:num w:numId="14" w16cid:durableId="435710562">
    <w:abstractNumId w:val="20"/>
  </w:num>
  <w:num w:numId="15" w16cid:durableId="988481888">
    <w:abstractNumId w:val="4"/>
  </w:num>
  <w:num w:numId="16" w16cid:durableId="419185210">
    <w:abstractNumId w:val="6"/>
  </w:num>
  <w:num w:numId="17" w16cid:durableId="24185368">
    <w:abstractNumId w:val="18"/>
  </w:num>
  <w:num w:numId="18" w16cid:durableId="1512912663">
    <w:abstractNumId w:val="8"/>
  </w:num>
  <w:num w:numId="19" w16cid:durableId="650213115">
    <w:abstractNumId w:val="15"/>
  </w:num>
  <w:num w:numId="20" w16cid:durableId="666858759">
    <w:abstractNumId w:val="21"/>
  </w:num>
  <w:num w:numId="21" w16cid:durableId="1626547290">
    <w:abstractNumId w:val="16"/>
  </w:num>
  <w:num w:numId="22" w16cid:durableId="9267694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2MzA3sjA1tLQwMTdU0lEKTi0uzszPAykwqQUA9AsL8SwAAAA="/>
  </w:docVars>
  <w:rsids>
    <w:rsidRoot w:val="00F87646"/>
    <w:rsid w:val="00005DB6"/>
    <w:rsid w:val="000064D2"/>
    <w:rsid w:val="000227B4"/>
    <w:rsid w:val="0003092A"/>
    <w:rsid w:val="0004557B"/>
    <w:rsid w:val="00071D17"/>
    <w:rsid w:val="0009079F"/>
    <w:rsid w:val="000A3C46"/>
    <w:rsid w:val="000A62F0"/>
    <w:rsid w:val="000C1026"/>
    <w:rsid w:val="000E54B0"/>
    <w:rsid w:val="00122416"/>
    <w:rsid w:val="00124EA8"/>
    <w:rsid w:val="00151FB6"/>
    <w:rsid w:val="001754F4"/>
    <w:rsid w:val="001B4DD5"/>
    <w:rsid w:val="001D223E"/>
    <w:rsid w:val="001D29BD"/>
    <w:rsid w:val="001E3429"/>
    <w:rsid w:val="00201791"/>
    <w:rsid w:val="00226F54"/>
    <w:rsid w:val="00261BF8"/>
    <w:rsid w:val="00266B9F"/>
    <w:rsid w:val="002829B8"/>
    <w:rsid w:val="002A7BB0"/>
    <w:rsid w:val="002D1575"/>
    <w:rsid w:val="00315307"/>
    <w:rsid w:val="00317965"/>
    <w:rsid w:val="00323EB3"/>
    <w:rsid w:val="0034402D"/>
    <w:rsid w:val="0036211F"/>
    <w:rsid w:val="00371C85"/>
    <w:rsid w:val="00383B07"/>
    <w:rsid w:val="003C1578"/>
    <w:rsid w:val="003C1A09"/>
    <w:rsid w:val="003F07F7"/>
    <w:rsid w:val="003F5628"/>
    <w:rsid w:val="00402111"/>
    <w:rsid w:val="00425F56"/>
    <w:rsid w:val="0043548A"/>
    <w:rsid w:val="004535B5"/>
    <w:rsid w:val="004567B0"/>
    <w:rsid w:val="00464E7D"/>
    <w:rsid w:val="004813E4"/>
    <w:rsid w:val="004F56C0"/>
    <w:rsid w:val="00503AD5"/>
    <w:rsid w:val="00570380"/>
    <w:rsid w:val="005C3EB9"/>
    <w:rsid w:val="005D728A"/>
    <w:rsid w:val="0060011B"/>
    <w:rsid w:val="00624D2D"/>
    <w:rsid w:val="0064667B"/>
    <w:rsid w:val="00675661"/>
    <w:rsid w:val="006A79F2"/>
    <w:rsid w:val="006B45FC"/>
    <w:rsid w:val="006C5C26"/>
    <w:rsid w:val="006D12ED"/>
    <w:rsid w:val="006E050D"/>
    <w:rsid w:val="00705CA3"/>
    <w:rsid w:val="00736E4E"/>
    <w:rsid w:val="00751E8D"/>
    <w:rsid w:val="00757C58"/>
    <w:rsid w:val="007829EC"/>
    <w:rsid w:val="007C7764"/>
    <w:rsid w:val="007E7233"/>
    <w:rsid w:val="00840E1C"/>
    <w:rsid w:val="008631CD"/>
    <w:rsid w:val="00863D53"/>
    <w:rsid w:val="008848CB"/>
    <w:rsid w:val="00887F23"/>
    <w:rsid w:val="008D437D"/>
    <w:rsid w:val="00925AB6"/>
    <w:rsid w:val="00925BD4"/>
    <w:rsid w:val="00935D42"/>
    <w:rsid w:val="009411B0"/>
    <w:rsid w:val="0094516C"/>
    <w:rsid w:val="00966134"/>
    <w:rsid w:val="0098180B"/>
    <w:rsid w:val="00992112"/>
    <w:rsid w:val="00A12915"/>
    <w:rsid w:val="00A432F9"/>
    <w:rsid w:val="00AA0071"/>
    <w:rsid w:val="00B41B33"/>
    <w:rsid w:val="00B81A2E"/>
    <w:rsid w:val="00B916B4"/>
    <w:rsid w:val="00BA6D8B"/>
    <w:rsid w:val="00BC7E04"/>
    <w:rsid w:val="00BD34B6"/>
    <w:rsid w:val="00BF5DDC"/>
    <w:rsid w:val="00C8782D"/>
    <w:rsid w:val="00CF7345"/>
    <w:rsid w:val="00D264A0"/>
    <w:rsid w:val="00D652D9"/>
    <w:rsid w:val="00D67451"/>
    <w:rsid w:val="00D71D4A"/>
    <w:rsid w:val="00D852B6"/>
    <w:rsid w:val="00DC5D2A"/>
    <w:rsid w:val="00DF2E18"/>
    <w:rsid w:val="00E02342"/>
    <w:rsid w:val="00E17BF8"/>
    <w:rsid w:val="00E25EA4"/>
    <w:rsid w:val="00E27A40"/>
    <w:rsid w:val="00E344EE"/>
    <w:rsid w:val="00E450F0"/>
    <w:rsid w:val="00E70E61"/>
    <w:rsid w:val="00EA567F"/>
    <w:rsid w:val="00EA7DB1"/>
    <w:rsid w:val="00EF4A04"/>
    <w:rsid w:val="00F17841"/>
    <w:rsid w:val="00F20BCC"/>
    <w:rsid w:val="00F81A7F"/>
    <w:rsid w:val="00F87646"/>
    <w:rsid w:val="00F87859"/>
    <w:rsid w:val="00F918CE"/>
    <w:rsid w:val="00FD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D04788"/>
  <w15:chartTrackingRefBased/>
  <w15:docId w15:val="{2EC75C4F-772F-4B04-84B1-0FC3F60C6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semiHidden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E344EE"/>
    <w:pPr>
      <w:ind w:left="4253"/>
    </w:p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E344EE"/>
    <w:rPr>
      <w:rFonts w:ascii="Arial" w:hAnsi="Arial"/>
      <w:sz w:val="32"/>
      <w:szCs w:val="22"/>
      <w:lang w:val="en-GB"/>
    </w:rPr>
  </w:style>
  <w:style w:type="character" w:customStyle="1" w:styleId="EasyRead2Char">
    <w:name w:val="Easy Read 2 Char"/>
    <w:basedOn w:val="DefaultParagraphFont"/>
    <w:link w:val="EasyRead2"/>
    <w:locked/>
    <w:rsid w:val="00F81A7F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F81A7F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/>
    </w:rPr>
  </w:style>
  <w:style w:type="paragraph" w:styleId="ListBullet2">
    <w:name w:val="List Bullet 2"/>
    <w:basedOn w:val="ListParagraph"/>
    <w:uiPriority w:val="99"/>
    <w:unhideWhenUsed/>
    <w:rsid w:val="00F81A7F"/>
    <w:pPr>
      <w:numPr>
        <w:ilvl w:val="1"/>
        <w:numId w:val="13"/>
      </w:numPr>
      <w:spacing w:before="0"/>
      <w:ind w:left="4820" w:hanging="567"/>
    </w:pPr>
    <w:rPr>
      <w:rFonts w:eastAsia="Arial" w:cs="Arial"/>
      <w:szCs w:val="24"/>
      <w:lang w:val="en-US" w:eastAsia="en-GB"/>
    </w:rPr>
  </w:style>
  <w:style w:type="character" w:customStyle="1" w:styleId="ui-provider">
    <w:name w:val="ui-provider"/>
    <w:basedOn w:val="DefaultParagraphFont"/>
    <w:rsid w:val="00F81A7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5BD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2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44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2829B8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82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5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0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3.pn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http://www.dpa.org.nz" TargetMode="External"/><Relationship Id="rId8" Type="http://schemas.openxmlformats.org/officeDocument/2006/relationships/image" Target="media/image1.tif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1.tiff"/><Relationship Id="rId85" Type="http://schemas.openxmlformats.org/officeDocument/2006/relationships/image" Target="media/image7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infoexchange.nz/about-dpa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4.jpe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2.jpg"/><Relationship Id="rId86" Type="http://schemas.openxmlformats.org/officeDocument/2006/relationships/image" Target="media/image7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BC1DD-9C46-4FE0-8F0B-4BAF94710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0</TotalTime>
  <Pages>26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Andi Buchanan</cp:lastModifiedBy>
  <cp:revision>2</cp:revision>
  <dcterms:created xsi:type="dcterms:W3CDTF">2023-05-04T03:06:00Z</dcterms:created>
  <dcterms:modified xsi:type="dcterms:W3CDTF">2023-05-04T03:06:00Z</dcterms:modified>
</cp:coreProperties>
</file>