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66329" w14:textId="77777777" w:rsidR="00B14A27" w:rsidRDefault="00B14A27" w:rsidP="00B14A27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7392" behindDoc="0" locked="0" layoutInCell="1" allowOverlap="1" wp14:anchorId="731F835D" wp14:editId="1AFF754F">
            <wp:simplePos x="0" y="0"/>
            <wp:positionH relativeFrom="margin">
              <wp:posOffset>-133350</wp:posOffset>
            </wp:positionH>
            <wp:positionV relativeFrom="paragraph">
              <wp:posOffset>-295275</wp:posOffset>
            </wp:positionV>
            <wp:extent cx="2581276" cy="1889334"/>
            <wp:effectExtent l="0" t="0" r="0" b="0"/>
            <wp:wrapNone/>
            <wp:docPr id="14" name="Picture 14" descr="dpa logo with tagline &quot;A whole new at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pa logo with tagline &quot;A whole new attitude&quot;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6" cy="188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5544082D" wp14:editId="2DFA943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6F30A" w14:textId="77777777" w:rsidR="00B14A27" w:rsidRDefault="00B14A27" w:rsidP="00B14A27">
      <w:pPr>
        <w:rPr>
          <w:rFonts w:cs="Arial"/>
          <w:szCs w:val="32"/>
        </w:rPr>
      </w:pPr>
    </w:p>
    <w:p w14:paraId="114683A1" w14:textId="77777777" w:rsidR="00B14A27" w:rsidRDefault="00B14A27" w:rsidP="00B14A27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934656B" w14:textId="77777777" w:rsidR="00B14A27" w:rsidRDefault="00B14A27" w:rsidP="00B14A27">
      <w:pPr>
        <w:rPr>
          <w:rFonts w:cs="Arial"/>
          <w:szCs w:val="32"/>
        </w:rPr>
      </w:pPr>
    </w:p>
    <w:p w14:paraId="4A23A0F9" w14:textId="77777777" w:rsidR="00B14A27" w:rsidRDefault="00B14A27" w:rsidP="00B14A27">
      <w:pPr>
        <w:rPr>
          <w:rFonts w:cs="Arial"/>
          <w:szCs w:val="32"/>
        </w:rPr>
      </w:pPr>
    </w:p>
    <w:p w14:paraId="53E347E6" w14:textId="77777777" w:rsidR="00B14A27" w:rsidRDefault="00B14A27" w:rsidP="00B14A27">
      <w:pPr>
        <w:pStyle w:val="Title"/>
      </w:pPr>
    </w:p>
    <w:p w14:paraId="514A1B6B" w14:textId="77777777" w:rsidR="00B14A27" w:rsidRDefault="00B14A27" w:rsidP="00B14A27">
      <w:pPr>
        <w:pStyle w:val="Title"/>
      </w:pPr>
      <w:r>
        <w:t xml:space="preserve">Easy Read information about </w:t>
      </w:r>
    </w:p>
    <w:p w14:paraId="230AC20C" w14:textId="43E84D82" w:rsidR="00B14A27" w:rsidRDefault="00B14A27" w:rsidP="00B14A27">
      <w:pPr>
        <w:pStyle w:val="Title"/>
      </w:pPr>
      <w:r>
        <w:t>Disabled Persons Assembly New Zealand</w:t>
      </w:r>
      <w:r w:rsidRPr="008845DB">
        <w:rPr>
          <w:rFonts w:cs="Arial"/>
          <w:noProof/>
          <w:szCs w:val="32"/>
        </w:rPr>
        <w:t xml:space="preserve"> </w:t>
      </w:r>
    </w:p>
    <w:p w14:paraId="4B2D9EF0" w14:textId="73E2A8EC" w:rsidR="00B14A27" w:rsidRDefault="00996868" w:rsidP="00B14A27">
      <w:pPr>
        <w:pStyle w:val="Title"/>
      </w:pPr>
      <w:r w:rsidRPr="00996868">
        <w:rPr>
          <w:noProof/>
        </w:rPr>
        <w:drawing>
          <wp:anchor distT="0" distB="0" distL="114300" distR="114300" simplePos="0" relativeHeight="251718656" behindDoc="0" locked="0" layoutInCell="1" allowOverlap="1" wp14:anchorId="782EF600" wp14:editId="7EEDA80C">
            <wp:simplePos x="0" y="0"/>
            <wp:positionH relativeFrom="column">
              <wp:posOffset>1333500</wp:posOffset>
            </wp:positionH>
            <wp:positionV relativeFrom="paragraph">
              <wp:posOffset>276860</wp:posOffset>
            </wp:positionV>
            <wp:extent cx="3067050" cy="3067050"/>
            <wp:effectExtent l="0" t="0" r="0" b="0"/>
            <wp:wrapThrough wrapText="bothSides">
              <wp:wrapPolygon edited="0">
                <wp:start x="3622" y="0"/>
                <wp:lineTo x="2817" y="671"/>
                <wp:lineTo x="2281" y="2952"/>
                <wp:lineTo x="1073" y="4427"/>
                <wp:lineTo x="402" y="6574"/>
                <wp:lineTo x="268" y="11404"/>
                <wp:lineTo x="1073" y="13014"/>
                <wp:lineTo x="1073" y="20527"/>
                <wp:lineTo x="8452" y="21332"/>
                <wp:lineTo x="17039" y="21466"/>
                <wp:lineTo x="17978" y="21466"/>
                <wp:lineTo x="20527" y="19453"/>
                <wp:lineTo x="21332" y="17709"/>
                <wp:lineTo x="21466" y="14624"/>
                <wp:lineTo x="21198" y="13014"/>
                <wp:lineTo x="20124" y="11270"/>
                <wp:lineTo x="19856" y="10867"/>
                <wp:lineTo x="20393" y="8720"/>
                <wp:lineTo x="18917" y="6574"/>
                <wp:lineTo x="19722" y="6574"/>
                <wp:lineTo x="21063" y="5232"/>
                <wp:lineTo x="21063" y="3891"/>
                <wp:lineTo x="20258" y="3086"/>
                <wp:lineTo x="18514" y="2281"/>
                <wp:lineTo x="18783" y="537"/>
                <wp:lineTo x="17173" y="268"/>
                <wp:lineTo x="4561" y="0"/>
                <wp:lineTo x="3622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7306F" w14:textId="77777777" w:rsidR="00B14A27" w:rsidRDefault="00B14A27" w:rsidP="00B14A27">
      <w:pPr>
        <w:pStyle w:val="Title"/>
      </w:pPr>
    </w:p>
    <w:p w14:paraId="59252D84" w14:textId="77777777" w:rsidR="00996868" w:rsidRDefault="00996868" w:rsidP="00996868">
      <w:pPr>
        <w:rPr>
          <w:lang w:val="en-NZ" w:eastAsia="en-GB"/>
        </w:rPr>
      </w:pPr>
    </w:p>
    <w:p w14:paraId="02500E5A" w14:textId="77777777" w:rsidR="00996868" w:rsidRDefault="00996868" w:rsidP="00996868">
      <w:pPr>
        <w:rPr>
          <w:lang w:val="en-NZ" w:eastAsia="en-GB"/>
        </w:rPr>
      </w:pPr>
    </w:p>
    <w:p w14:paraId="54434DAA" w14:textId="77777777" w:rsidR="00996868" w:rsidRDefault="00996868" w:rsidP="00996868">
      <w:pPr>
        <w:rPr>
          <w:lang w:val="en-NZ" w:eastAsia="en-GB"/>
        </w:rPr>
      </w:pPr>
    </w:p>
    <w:p w14:paraId="35074ABA" w14:textId="77777777" w:rsidR="00996868" w:rsidRPr="00996868" w:rsidRDefault="00996868" w:rsidP="00996868">
      <w:pPr>
        <w:rPr>
          <w:lang w:val="en-NZ" w:eastAsia="en-GB"/>
        </w:rPr>
      </w:pPr>
    </w:p>
    <w:p w14:paraId="58D30F4C" w14:textId="77777777" w:rsidR="004B43B7" w:rsidRDefault="00B14A27" w:rsidP="004B43B7">
      <w:pPr>
        <w:pStyle w:val="Datepublished"/>
      </w:pPr>
      <w:r w:rsidRPr="00F87859">
        <w:br/>
      </w:r>
      <w:r>
        <w:br/>
      </w:r>
    </w:p>
    <w:p w14:paraId="5049E498" w14:textId="4A311A84" w:rsidR="00B14A27" w:rsidRPr="00570380" w:rsidRDefault="00B14A27" w:rsidP="004B43B7">
      <w:pPr>
        <w:pStyle w:val="Datepublished"/>
      </w:pPr>
      <w:r w:rsidRPr="00570380">
        <w:t xml:space="preserve">Published: </w:t>
      </w:r>
      <w:r>
        <w:t>May 2023</w:t>
      </w:r>
    </w:p>
    <w:p w14:paraId="48E0842A" w14:textId="77777777" w:rsidR="00996868" w:rsidRDefault="00B14A27" w:rsidP="00FC2C16">
      <w:pPr>
        <w:pStyle w:val="Heading1"/>
      </w:pPr>
      <w:r w:rsidRPr="00153863">
        <w:br w:type="page"/>
      </w:r>
      <w:r w:rsidR="00FC2C16">
        <w:lastRenderedPageBreak/>
        <w:t>About D</w:t>
      </w:r>
      <w:r w:rsidR="00996868">
        <w:t xml:space="preserve">isabled Persons Assembly </w:t>
      </w:r>
    </w:p>
    <w:p w14:paraId="3DD385FE" w14:textId="683B1007" w:rsidR="00FC2C16" w:rsidRDefault="00996868" w:rsidP="00FC2C16">
      <w:pPr>
        <w:pStyle w:val="Heading1"/>
      </w:pPr>
      <w:r>
        <w:t>New Zealand</w:t>
      </w:r>
    </w:p>
    <w:p w14:paraId="76C834E4" w14:textId="77777777" w:rsidR="00FC2C16" w:rsidRDefault="00FC2C16" w:rsidP="00FC2C16"/>
    <w:p w14:paraId="1C078F14" w14:textId="369F37C3" w:rsidR="00996868" w:rsidRDefault="00996868" w:rsidP="00996868">
      <w:pPr>
        <w:spacing w:line="240" w:lineRule="auto"/>
        <w:ind w:left="0"/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1728" behindDoc="0" locked="0" layoutInCell="1" allowOverlap="1" wp14:anchorId="2D0B2D08" wp14:editId="1383FB4A">
            <wp:simplePos x="0" y="0"/>
            <wp:positionH relativeFrom="margin">
              <wp:posOffset>-48895</wp:posOffset>
            </wp:positionH>
            <wp:positionV relativeFrom="paragraph">
              <wp:posOffset>53975</wp:posOffset>
            </wp:positionV>
            <wp:extent cx="1533525" cy="1122446"/>
            <wp:effectExtent l="0" t="0" r="0" b="190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2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4AD5" w14:textId="77777777" w:rsidR="00996868" w:rsidRDefault="00996868" w:rsidP="00996868">
      <w:pPr>
        <w:spacing w:line="240" w:lineRule="auto"/>
        <w:ind w:left="0"/>
        <w:rPr>
          <w:rFonts w:cs="Arial"/>
          <w:szCs w:val="32"/>
        </w:rPr>
      </w:pPr>
    </w:p>
    <w:p w14:paraId="6908BE77" w14:textId="272AF900" w:rsidR="00996868" w:rsidRDefault="00996868" w:rsidP="00996868">
      <w:pPr>
        <w:rPr>
          <w:rFonts w:cs="Arial"/>
          <w:szCs w:val="32"/>
        </w:rPr>
      </w:pPr>
      <w:r w:rsidRPr="00C14365">
        <w:rPr>
          <w:rFonts w:cs="Arial"/>
          <w:b/>
          <w:bCs/>
          <w:szCs w:val="32"/>
        </w:rPr>
        <w:t>Disabled Persons Assembly New</w:t>
      </w:r>
      <w:r>
        <w:rPr>
          <w:rFonts w:cs="Arial"/>
          <w:b/>
          <w:bCs/>
          <w:szCs w:val="32"/>
        </w:rPr>
        <w:t xml:space="preserve"> </w:t>
      </w:r>
      <w:r w:rsidRPr="00C14365">
        <w:rPr>
          <w:rFonts w:cs="Arial"/>
          <w:b/>
          <w:bCs/>
          <w:szCs w:val="32"/>
        </w:rPr>
        <w:t>Zealand</w:t>
      </w:r>
      <w:r>
        <w:rPr>
          <w:rFonts w:cs="Arial"/>
          <w:szCs w:val="32"/>
        </w:rPr>
        <w:t xml:space="preserve"> is called DPA for short.</w:t>
      </w:r>
    </w:p>
    <w:p w14:paraId="0F7FD105" w14:textId="3E35375E" w:rsidR="00996868" w:rsidRDefault="008319EC" w:rsidP="00996868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22752" behindDoc="0" locked="0" layoutInCell="1" allowOverlap="1" wp14:anchorId="0EBFA757" wp14:editId="1A99F0AF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1050878" cy="1697142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8" cy="169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0418" w14:textId="77777777" w:rsidR="008319EC" w:rsidRDefault="008319EC" w:rsidP="00996868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68CE4B39" w14:textId="605529E6" w:rsidR="00996868" w:rsidRDefault="00182FA1" w:rsidP="00996868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>We work</w:t>
      </w:r>
      <w:r w:rsidR="00996868">
        <w:rPr>
          <w:rFonts w:cs="Arial"/>
          <w:szCs w:val="32"/>
        </w:rPr>
        <w:t xml:space="preserve"> to make sure that disabled people have the same rights as everybody else.</w:t>
      </w:r>
    </w:p>
    <w:p w14:paraId="46EC0F1B" w14:textId="77777777" w:rsidR="00996868" w:rsidRDefault="00996868" w:rsidP="00FC2C16"/>
    <w:p w14:paraId="79A203F0" w14:textId="2E0AD004" w:rsidR="00FC2C16" w:rsidRPr="00124EA8" w:rsidRDefault="00366FD0" w:rsidP="00FC2C16">
      <w:r w:rsidRPr="00996868">
        <w:rPr>
          <w:noProof/>
        </w:rPr>
        <w:drawing>
          <wp:anchor distT="0" distB="0" distL="114300" distR="114300" simplePos="0" relativeHeight="251736064" behindDoc="0" locked="0" layoutInCell="1" allowOverlap="1" wp14:anchorId="7AA18227" wp14:editId="3B6E5BB8">
            <wp:simplePos x="0" y="0"/>
            <wp:positionH relativeFrom="column">
              <wp:posOffset>67945</wp:posOffset>
            </wp:positionH>
            <wp:positionV relativeFrom="paragraph">
              <wp:posOffset>265430</wp:posOffset>
            </wp:positionV>
            <wp:extent cx="1533525" cy="1533525"/>
            <wp:effectExtent l="0" t="0" r="9525" b="9525"/>
            <wp:wrapThrough wrapText="bothSides">
              <wp:wrapPolygon edited="0">
                <wp:start x="3220" y="0"/>
                <wp:lineTo x="2952" y="268"/>
                <wp:lineTo x="805" y="4293"/>
                <wp:lineTo x="0" y="8318"/>
                <wp:lineTo x="0" y="11001"/>
                <wp:lineTo x="1073" y="17173"/>
                <wp:lineTo x="805" y="20393"/>
                <wp:lineTo x="4830" y="21466"/>
                <wp:lineTo x="16904" y="21466"/>
                <wp:lineTo x="18246" y="21466"/>
                <wp:lineTo x="19051" y="21466"/>
                <wp:lineTo x="21466" y="18246"/>
                <wp:lineTo x="21466" y="1073"/>
                <wp:lineTo x="16904" y="0"/>
                <wp:lineTo x="4830" y="0"/>
                <wp:lineTo x="322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E0ACB" w14:textId="4680BA87" w:rsidR="00FC2C16" w:rsidRDefault="00182FA1" w:rsidP="00FC2C16">
      <w:pPr>
        <w:tabs>
          <w:tab w:val="left" w:pos="3686"/>
        </w:tabs>
        <w:rPr>
          <w:lang w:eastAsia="en-GB"/>
        </w:rPr>
      </w:pPr>
      <w:r>
        <w:rPr>
          <w:rFonts w:cs="Arial"/>
          <w:lang w:val="en-US" w:eastAsia="en-GB"/>
        </w:rPr>
        <w:t>We are</w:t>
      </w:r>
      <w:r w:rsidR="00FC2C16">
        <w:rPr>
          <w:rFonts w:cs="Arial"/>
          <w:lang w:val="en-US" w:eastAsia="en-GB"/>
        </w:rPr>
        <w:t>:</w:t>
      </w:r>
    </w:p>
    <w:p w14:paraId="1970EA49" w14:textId="7C109374" w:rsidR="00FC2C16" w:rsidRDefault="00366FD0" w:rsidP="00FC2C16">
      <w:pPr>
        <w:pStyle w:val="Listtoplevel"/>
        <w:rPr>
          <w:lang w:eastAsia="en-GB"/>
        </w:rPr>
      </w:pPr>
      <w:r w:rsidRPr="00C14365">
        <w:rPr>
          <w:rFonts w:cs="Arial"/>
          <w:noProof/>
          <w:lang w:val="en-NZ" w:eastAsia="en-NZ"/>
        </w:rPr>
        <w:drawing>
          <wp:anchor distT="0" distB="0" distL="114300" distR="114300" simplePos="0" relativeHeight="251659264" behindDoc="0" locked="0" layoutInCell="1" allowOverlap="1" wp14:anchorId="432A14E8" wp14:editId="03F01493">
            <wp:simplePos x="0" y="0"/>
            <wp:positionH relativeFrom="margin">
              <wp:posOffset>-57150</wp:posOffset>
            </wp:positionH>
            <wp:positionV relativeFrom="paragraph">
              <wp:posOffset>1231900</wp:posOffset>
            </wp:positionV>
            <wp:extent cx="1857375" cy="13144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16">
        <w:rPr>
          <w:lang w:eastAsia="en-GB"/>
        </w:rPr>
        <w:t xml:space="preserve">pan-impairment which means the work </w:t>
      </w:r>
      <w:r w:rsidR="00182FA1">
        <w:rPr>
          <w:lang w:eastAsia="en-GB"/>
        </w:rPr>
        <w:t xml:space="preserve">we </w:t>
      </w:r>
      <w:r w:rsidR="00FC2C16">
        <w:rPr>
          <w:lang w:eastAsia="en-GB"/>
        </w:rPr>
        <w:t xml:space="preserve">do is for all disabled </w:t>
      </w:r>
      <w:proofErr w:type="gramStart"/>
      <w:r w:rsidR="00FC2C16">
        <w:rPr>
          <w:lang w:eastAsia="en-GB"/>
        </w:rPr>
        <w:t>people</w:t>
      </w:r>
      <w:proofErr w:type="gramEnd"/>
    </w:p>
    <w:p w14:paraId="1BD8B283" w14:textId="07DEF17D" w:rsidR="00FC2C16" w:rsidRDefault="00FC2C16" w:rsidP="00FC2C16">
      <w:pPr>
        <w:pStyle w:val="Listtoplevel"/>
        <w:rPr>
          <w:lang w:val="en-NZ" w:eastAsia="en-GB"/>
        </w:rPr>
      </w:pPr>
      <w:r>
        <w:rPr>
          <w:lang w:eastAsia="en-GB"/>
        </w:rPr>
        <w:t xml:space="preserve">not for profit which means any money </w:t>
      </w:r>
      <w:r w:rsidR="00182FA1">
        <w:rPr>
          <w:lang w:eastAsia="en-GB"/>
        </w:rPr>
        <w:t xml:space="preserve">we </w:t>
      </w:r>
      <w:r>
        <w:rPr>
          <w:lang w:eastAsia="en-GB"/>
        </w:rPr>
        <w:t xml:space="preserve">make goes into </w:t>
      </w:r>
      <w:r w:rsidR="00182FA1">
        <w:rPr>
          <w:lang w:eastAsia="en-GB"/>
        </w:rPr>
        <w:t xml:space="preserve">our </w:t>
      </w:r>
      <w:r>
        <w:rPr>
          <w:lang w:eastAsia="en-GB"/>
        </w:rPr>
        <w:t>work.</w:t>
      </w:r>
    </w:p>
    <w:p w14:paraId="634503B6" w14:textId="77777777" w:rsidR="00FC2C16" w:rsidRDefault="00FC2C16" w:rsidP="00FC2C16">
      <w:pPr>
        <w:tabs>
          <w:tab w:val="left" w:pos="3686"/>
        </w:tabs>
        <w:rPr>
          <w:rFonts w:eastAsiaTheme="minorHAnsi" w:cs="Arial"/>
          <w:lang w:val="en-NZ" w:eastAsia="en-GB"/>
        </w:rPr>
      </w:pPr>
    </w:p>
    <w:p w14:paraId="0F0D0372" w14:textId="1089C254" w:rsidR="00FC2C16" w:rsidRDefault="00366FD0" w:rsidP="008319EC">
      <w:pPr>
        <w:rPr>
          <w:lang w:eastAsia="en-GB"/>
        </w:rPr>
      </w:pPr>
      <w:r w:rsidRPr="00996868">
        <w:rPr>
          <w:noProof/>
        </w:rPr>
        <w:drawing>
          <wp:anchor distT="0" distB="0" distL="114300" distR="114300" simplePos="0" relativeHeight="251738112" behindDoc="0" locked="0" layoutInCell="1" allowOverlap="1" wp14:anchorId="710B4346" wp14:editId="044CD7FC">
            <wp:simplePos x="0" y="0"/>
            <wp:positionH relativeFrom="column">
              <wp:posOffset>0</wp:posOffset>
            </wp:positionH>
            <wp:positionV relativeFrom="paragraph">
              <wp:posOffset>304743</wp:posOffset>
            </wp:positionV>
            <wp:extent cx="1533525" cy="1533525"/>
            <wp:effectExtent l="0" t="0" r="9525" b="9525"/>
            <wp:wrapThrough wrapText="bothSides">
              <wp:wrapPolygon edited="0">
                <wp:start x="3220" y="0"/>
                <wp:lineTo x="2952" y="268"/>
                <wp:lineTo x="805" y="4293"/>
                <wp:lineTo x="0" y="8318"/>
                <wp:lineTo x="0" y="11001"/>
                <wp:lineTo x="1073" y="17173"/>
                <wp:lineTo x="805" y="20393"/>
                <wp:lineTo x="4830" y="21466"/>
                <wp:lineTo x="16904" y="21466"/>
                <wp:lineTo x="18246" y="21466"/>
                <wp:lineTo x="19051" y="21466"/>
                <wp:lineTo x="21466" y="18246"/>
                <wp:lineTo x="21466" y="1073"/>
                <wp:lineTo x="16904" y="0"/>
                <wp:lineTo x="4830" y="0"/>
                <wp:lineTo x="322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EC">
        <w:rPr>
          <w:noProof/>
        </w:rPr>
        <w:t>We are</w:t>
      </w:r>
      <w:r w:rsidR="00FC2C16">
        <w:rPr>
          <w:lang w:eastAsia="en-GB"/>
        </w:rPr>
        <w:t xml:space="preserve"> also a Disabled People’s Organisation which means </w:t>
      </w:r>
      <w:r w:rsidR="00182FA1">
        <w:rPr>
          <w:lang w:eastAsia="en-GB"/>
        </w:rPr>
        <w:t xml:space="preserve">we are </w:t>
      </w:r>
      <w:r w:rsidR="00FC2C16">
        <w:rPr>
          <w:lang w:eastAsia="en-GB"/>
        </w:rPr>
        <w:t>run:</w:t>
      </w:r>
    </w:p>
    <w:p w14:paraId="0149EB82" w14:textId="2C421195" w:rsidR="00FC2C16" w:rsidRDefault="00FC2C16" w:rsidP="00FC2C16">
      <w:pPr>
        <w:tabs>
          <w:tab w:val="left" w:pos="3686"/>
        </w:tabs>
        <w:rPr>
          <w:rFonts w:cs="Arial"/>
          <w:lang w:eastAsia="en-GB"/>
        </w:rPr>
      </w:pPr>
    </w:p>
    <w:p w14:paraId="0BDC8B75" w14:textId="715707C9" w:rsidR="00FC2C16" w:rsidRDefault="00FC2C16" w:rsidP="00FC2C16">
      <w:pPr>
        <w:pStyle w:val="ListParagraph"/>
        <w:numPr>
          <w:ilvl w:val="0"/>
          <w:numId w:val="4"/>
        </w:numPr>
        <w:spacing w:before="0"/>
        <w:ind w:left="4253" w:hanging="567"/>
        <w:rPr>
          <w:rFonts w:eastAsia="Arial" w:cs="Arial"/>
          <w:szCs w:val="24"/>
          <w:lang w:val="en-US" w:eastAsia="en-GB"/>
        </w:rPr>
      </w:pPr>
      <w:r>
        <w:rPr>
          <w:rFonts w:eastAsia="Arial" w:cs="Arial"/>
          <w:szCs w:val="24"/>
          <w:lang w:val="en-US" w:eastAsia="en-GB"/>
        </w:rPr>
        <w:t>by disabled people</w:t>
      </w:r>
    </w:p>
    <w:p w14:paraId="26DEC7F2" w14:textId="3A60A1FB" w:rsidR="00FC2C16" w:rsidRDefault="00FC2C16" w:rsidP="00FC2C16">
      <w:pPr>
        <w:ind w:left="3326"/>
        <w:rPr>
          <w:rFonts w:eastAsia="Arial" w:cs="Arial"/>
          <w:lang w:val="en-US" w:eastAsia="en-GB"/>
        </w:rPr>
      </w:pPr>
    </w:p>
    <w:p w14:paraId="4BA955FC" w14:textId="57737539" w:rsidR="00FC2C16" w:rsidRDefault="00996868" w:rsidP="00FC2C16">
      <w:pPr>
        <w:pStyle w:val="ListParagraph"/>
        <w:numPr>
          <w:ilvl w:val="0"/>
          <w:numId w:val="4"/>
        </w:numPr>
        <w:spacing w:before="0"/>
        <w:ind w:left="4253" w:hanging="567"/>
        <w:rPr>
          <w:rFonts w:eastAsia="Arial" w:cs="Arial"/>
          <w:szCs w:val="24"/>
          <w:lang w:val="en-US" w:eastAsia="en-GB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61312" behindDoc="0" locked="0" layoutInCell="1" allowOverlap="1" wp14:anchorId="057E2691" wp14:editId="514E1774">
            <wp:simplePos x="0" y="0"/>
            <wp:positionH relativeFrom="margin">
              <wp:posOffset>-190500</wp:posOffset>
            </wp:positionH>
            <wp:positionV relativeFrom="paragraph">
              <wp:posOffset>398145</wp:posOffset>
            </wp:positionV>
            <wp:extent cx="1828800" cy="1828800"/>
            <wp:effectExtent l="0" t="0" r="0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16">
        <w:rPr>
          <w:rFonts w:eastAsia="Arial" w:cs="Arial"/>
          <w:szCs w:val="24"/>
          <w:lang w:val="en-US" w:eastAsia="en-GB"/>
        </w:rPr>
        <w:t>for disabled people.</w:t>
      </w:r>
    </w:p>
    <w:p w14:paraId="3A54762F" w14:textId="19B3425E" w:rsidR="00FC2C16" w:rsidRDefault="00FC2C16" w:rsidP="00FC2C16">
      <w:pPr>
        <w:tabs>
          <w:tab w:val="left" w:pos="3686"/>
          <w:tab w:val="left" w:pos="4253"/>
        </w:tabs>
        <w:rPr>
          <w:rFonts w:eastAsiaTheme="minorHAnsi" w:cs="Arial"/>
          <w:szCs w:val="32"/>
          <w:lang w:val="en-NZ"/>
        </w:rPr>
      </w:pPr>
    </w:p>
    <w:p w14:paraId="5546ABC2" w14:textId="1BC9325F" w:rsidR="00FC2C16" w:rsidRDefault="00FC2C16" w:rsidP="00FC2C16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133824A5" w14:textId="61DBE643" w:rsidR="00FC2C16" w:rsidRDefault="00182FA1" w:rsidP="00FC2C16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Our </w:t>
      </w:r>
      <w:r w:rsidR="00FC2C16">
        <w:rPr>
          <w:rFonts w:cs="Arial"/>
          <w:szCs w:val="32"/>
        </w:rPr>
        <w:t>governance / staff members are mostly disabled people.</w:t>
      </w:r>
    </w:p>
    <w:p w14:paraId="5428E8DE" w14:textId="29269D91" w:rsidR="00571E78" w:rsidRDefault="00571E78" w:rsidP="00FC2C16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0A4C342B" w14:textId="0D05D9A8" w:rsidR="00571E78" w:rsidRDefault="008319EC" w:rsidP="00571E78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C3F32F7" wp14:editId="3EF5C488">
                <wp:simplePos x="0" y="0"/>
                <wp:positionH relativeFrom="margin">
                  <wp:posOffset>2171700</wp:posOffset>
                </wp:positionH>
                <wp:positionV relativeFrom="paragraph">
                  <wp:posOffset>243205</wp:posOffset>
                </wp:positionV>
                <wp:extent cx="3562350" cy="3429000"/>
                <wp:effectExtent l="0" t="0" r="0" b="0"/>
                <wp:wrapNone/>
                <wp:docPr id="236628971" name="Rectangle 236628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429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59A0C" id="Rectangle 236628971" o:spid="_x0000_s1026" style="position:absolute;margin-left:171pt;margin-top:19.15pt;width:280.5pt;height:270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" fillcolor="#b4c6e7 [1304]" stroked="f" strokeweight="1pt">
                <w10:wrap anchorx="margin"/>
              </v:rect>
            </w:pict>
          </mc:Fallback>
        </mc:AlternateContent>
      </w:r>
    </w:p>
    <w:p w14:paraId="3EA5B72C" w14:textId="6883B535" w:rsidR="00182FA1" w:rsidRPr="00182FA1" w:rsidRDefault="00571E78" w:rsidP="008319EC">
      <w:r w:rsidRPr="00E344EE">
        <w:rPr>
          <w:noProof/>
          <w:lang w:val="en-NZ" w:eastAsia="en-NZ"/>
        </w:rPr>
        <w:drawing>
          <wp:anchor distT="0" distB="0" distL="114300" distR="114300" simplePos="0" relativeHeight="251734016" behindDoc="0" locked="0" layoutInCell="1" allowOverlap="1" wp14:anchorId="1BAA5344" wp14:editId="5C86E18B">
            <wp:simplePos x="0" y="0"/>
            <wp:positionH relativeFrom="margin">
              <wp:posOffset>-190500</wp:posOffset>
            </wp:positionH>
            <wp:positionV relativeFrom="paragraph">
              <wp:posOffset>304165</wp:posOffset>
            </wp:positionV>
            <wp:extent cx="2095500" cy="1116985"/>
            <wp:effectExtent l="0" t="0" r="0" b="6985"/>
            <wp:wrapNone/>
            <wp:docPr id="1819" name="Picture 1819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group of people sitting arou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FA1">
        <w:t xml:space="preserve">The DPA </w:t>
      </w:r>
      <w:r w:rsidRPr="008319EC">
        <w:rPr>
          <w:b/>
          <w:bCs/>
        </w:rPr>
        <w:t>National Executive Committee</w:t>
      </w:r>
      <w:r w:rsidRPr="00182FA1">
        <w:t xml:space="preserve"> makes</w:t>
      </w:r>
      <w:r w:rsidR="00182FA1">
        <w:t xml:space="preserve"> decisions about what:</w:t>
      </w:r>
    </w:p>
    <w:p w14:paraId="178616C9" w14:textId="505478E7" w:rsidR="00182FA1" w:rsidRDefault="008319EC" w:rsidP="00182FA1">
      <w:pPr>
        <w:pStyle w:val="ListParagraph"/>
        <w:numPr>
          <w:ilvl w:val="0"/>
          <w:numId w:val="13"/>
        </w:numPr>
        <w:tabs>
          <w:tab w:val="left" w:pos="3686"/>
          <w:tab w:val="left" w:pos="4253"/>
        </w:tabs>
        <w:spacing w:line="336" w:lineRule="auto"/>
        <w:ind w:hanging="720"/>
        <w:rPr>
          <w:rFonts w:cs="Arial"/>
          <w:szCs w:val="32"/>
        </w:rPr>
      </w:pPr>
      <w:r>
        <w:rPr>
          <w:rFonts w:cs="Arial"/>
          <w:szCs w:val="32"/>
        </w:rPr>
        <w:t xml:space="preserve">we </w:t>
      </w:r>
      <w:r w:rsidR="00182FA1" w:rsidRPr="008631CD">
        <w:rPr>
          <w:rFonts w:cs="Arial"/>
          <w:szCs w:val="32"/>
        </w:rPr>
        <w:t xml:space="preserve">want to </w:t>
      </w:r>
      <w:proofErr w:type="gramStart"/>
      <w:r w:rsidR="00182FA1" w:rsidRPr="008631CD">
        <w:rPr>
          <w:rFonts w:cs="Arial"/>
          <w:szCs w:val="32"/>
        </w:rPr>
        <w:t>do</w:t>
      </w:r>
      <w:proofErr w:type="gramEnd"/>
    </w:p>
    <w:p w14:paraId="0E24D7C4" w14:textId="3AF0F95D" w:rsidR="00182FA1" w:rsidRPr="008631CD" w:rsidRDefault="00182FA1" w:rsidP="00182FA1">
      <w:pPr>
        <w:pStyle w:val="ListParagraph"/>
        <w:numPr>
          <w:ilvl w:val="0"/>
          <w:numId w:val="13"/>
        </w:numPr>
        <w:tabs>
          <w:tab w:val="left" w:pos="3686"/>
          <w:tab w:val="left" w:pos="4253"/>
        </w:tabs>
        <w:spacing w:line="336" w:lineRule="auto"/>
        <w:ind w:hanging="720"/>
        <w:rPr>
          <w:rFonts w:cs="Arial"/>
          <w:szCs w:val="32"/>
        </w:rPr>
      </w:pPr>
      <w:r>
        <w:rPr>
          <w:rFonts w:cs="Arial"/>
          <w:szCs w:val="32"/>
        </w:rPr>
        <w:t xml:space="preserve">how </w:t>
      </w:r>
      <w:r w:rsidR="008319EC">
        <w:rPr>
          <w:rFonts w:cs="Arial"/>
          <w:szCs w:val="32"/>
        </w:rPr>
        <w:t>we</w:t>
      </w:r>
      <w:r>
        <w:rPr>
          <w:rFonts w:cs="Arial"/>
          <w:szCs w:val="32"/>
        </w:rPr>
        <w:t xml:space="preserve"> are going to do it.</w:t>
      </w:r>
    </w:p>
    <w:p w14:paraId="287A1B62" w14:textId="46ABA7F4" w:rsidR="00571E78" w:rsidRDefault="00571E78" w:rsidP="00571E78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6F793632" w14:textId="77777777" w:rsidR="00571E78" w:rsidRDefault="00571E78" w:rsidP="00571E78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7A67363C" w14:textId="678C520A" w:rsidR="00996868" w:rsidRDefault="00571E78" w:rsidP="008319EC">
      <w:r>
        <w:t xml:space="preserve">They are also called the </w:t>
      </w:r>
      <w:r w:rsidRPr="00366FD0">
        <w:rPr>
          <w:b/>
        </w:rPr>
        <w:t>NEC</w:t>
      </w:r>
      <w:r>
        <w:t>.</w:t>
      </w:r>
    </w:p>
    <w:p w14:paraId="0FC02D52" w14:textId="77777777" w:rsidR="00571E78" w:rsidRDefault="00571E78">
      <w:pPr>
        <w:spacing w:after="160" w:line="259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09EDD5C7" w14:textId="27568113" w:rsidR="00366FD0" w:rsidRDefault="00FC2C16" w:rsidP="004B43B7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63360" behindDoc="0" locked="0" layoutInCell="1" allowOverlap="1" wp14:anchorId="6104FEB0" wp14:editId="08ECFD3F">
            <wp:simplePos x="0" y="0"/>
            <wp:positionH relativeFrom="margin">
              <wp:posOffset>93527</wp:posOffset>
            </wp:positionH>
            <wp:positionV relativeFrom="paragraph">
              <wp:posOffset>-74352</wp:posOffset>
            </wp:positionV>
            <wp:extent cx="1504950" cy="1125196"/>
            <wp:effectExtent l="0" t="0" r="0" b="0"/>
            <wp:wrapNone/>
            <wp:docPr id="1797" name="Picture 1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The work </w:t>
      </w:r>
      <w:r w:rsidR="00182FA1">
        <w:rPr>
          <w:rFonts w:cs="Arial"/>
          <w:szCs w:val="32"/>
        </w:rPr>
        <w:t>we do</w:t>
      </w:r>
      <w:r>
        <w:rPr>
          <w:rFonts w:cs="Arial"/>
          <w:szCs w:val="32"/>
        </w:rPr>
        <w:t xml:space="preserve"> includes:</w:t>
      </w:r>
    </w:p>
    <w:p w14:paraId="6C970B83" w14:textId="77777777" w:rsidR="00FC2C16" w:rsidRPr="00C14365" w:rsidRDefault="00FC2C16" w:rsidP="004B43B7">
      <w:pPr>
        <w:pStyle w:val="Listtoplevel"/>
      </w:pPr>
      <w:r>
        <w:t>giving</w:t>
      </w:r>
      <w:r w:rsidRPr="00C14365">
        <w:t xml:space="preserve"> information </w:t>
      </w:r>
      <w:r>
        <w:t>/</w:t>
      </w:r>
      <w:r w:rsidRPr="00C14365">
        <w:t xml:space="preserve"> advice</w:t>
      </w:r>
    </w:p>
    <w:p w14:paraId="79A1A0CA" w14:textId="47F216EE" w:rsidR="00FC2C16" w:rsidRDefault="00366FD0" w:rsidP="004B43B7">
      <w:pPr>
        <w:pStyle w:val="Listtoplevel"/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664384" behindDoc="0" locked="0" layoutInCell="1" allowOverlap="1" wp14:anchorId="2DAFF4A9" wp14:editId="3B651AF2">
            <wp:simplePos x="0" y="0"/>
            <wp:positionH relativeFrom="margin">
              <wp:posOffset>95534</wp:posOffset>
            </wp:positionH>
            <wp:positionV relativeFrom="paragraph">
              <wp:posOffset>327177</wp:posOffset>
            </wp:positionV>
            <wp:extent cx="1371600" cy="1000125"/>
            <wp:effectExtent l="0" t="0" r="0" b="9525"/>
            <wp:wrapNone/>
            <wp:docPr id="1798" name="Picture 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 w:rsidRPr="00C14365">
        <w:t>speaking up as a community of disabled people</w:t>
      </w:r>
    </w:p>
    <w:p w14:paraId="48A25D7E" w14:textId="3F91E5D1" w:rsidR="00FC2C16" w:rsidRDefault="00366FD0" w:rsidP="004B43B7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740160" behindDoc="0" locked="0" layoutInCell="1" allowOverlap="1" wp14:anchorId="452F6C68" wp14:editId="0C095EBE">
            <wp:simplePos x="0" y="0"/>
            <wp:positionH relativeFrom="column">
              <wp:posOffset>55548</wp:posOffset>
            </wp:positionH>
            <wp:positionV relativeFrom="paragraph">
              <wp:posOffset>189969</wp:posOffset>
            </wp:positionV>
            <wp:extent cx="1541145" cy="962025"/>
            <wp:effectExtent l="0" t="0" r="1905" b="9525"/>
            <wp:wrapThrough wrapText="bothSides">
              <wp:wrapPolygon edited="0">
                <wp:start x="0" y="0"/>
                <wp:lineTo x="0" y="21386"/>
                <wp:lineTo x="21360" y="21386"/>
                <wp:lineTo x="2136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rliament Governm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16" w:rsidRPr="00C14365">
        <w:t>looking at what the Government needs to do to make th</w:t>
      </w:r>
      <w:r>
        <w:t xml:space="preserve">ings better for disabled </w:t>
      </w:r>
      <w:proofErr w:type="gramStart"/>
      <w:r>
        <w:t>people</w:t>
      </w:r>
      <w:proofErr w:type="gramEnd"/>
    </w:p>
    <w:p w14:paraId="17E98B35" w14:textId="46135641" w:rsidR="00FC2C16" w:rsidRDefault="00366FD0" w:rsidP="004B43B7">
      <w:pPr>
        <w:pStyle w:val="Listtoplevel"/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665408" behindDoc="0" locked="0" layoutInCell="1" allowOverlap="1" wp14:anchorId="1C9D0ED8" wp14:editId="20849303">
            <wp:simplePos x="0" y="0"/>
            <wp:positionH relativeFrom="margin">
              <wp:posOffset>290195</wp:posOffset>
            </wp:positionH>
            <wp:positionV relativeFrom="paragraph">
              <wp:posOffset>441960</wp:posOffset>
            </wp:positionV>
            <wp:extent cx="974565" cy="1352550"/>
            <wp:effectExtent l="0" t="0" r="0" b="0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16" w:rsidRPr="00C14365">
        <w:t>speaking up about what disabled people think:</w:t>
      </w:r>
    </w:p>
    <w:p w14:paraId="6BF6C43B" w14:textId="77777777" w:rsidR="00366FD0" w:rsidRPr="00C14365" w:rsidRDefault="00366FD0" w:rsidP="00366FD0">
      <w:pPr>
        <w:ind w:left="3600"/>
      </w:pPr>
    </w:p>
    <w:p w14:paraId="758E4153" w14:textId="2118F00D" w:rsidR="00FC2C16" w:rsidRPr="00571E78" w:rsidRDefault="00FC2C16" w:rsidP="00366FD0">
      <w:pPr>
        <w:pStyle w:val="Listsecondlevel"/>
        <w:spacing w:before="0"/>
        <w:rPr>
          <w:shd w:val="clear" w:color="auto" w:fill="FFFFFF"/>
        </w:rPr>
      </w:pPr>
      <w:r w:rsidRPr="00571E78">
        <w:rPr>
          <w:shd w:val="clear" w:color="auto" w:fill="FFFFFF"/>
        </w:rPr>
        <w:t>in local areas</w:t>
      </w:r>
    </w:p>
    <w:p w14:paraId="1B76A7D4" w14:textId="165DC588" w:rsidR="00366FD0" w:rsidRDefault="00366FD0" w:rsidP="00366FD0">
      <w:pPr>
        <w:pStyle w:val="Listsecondlevel"/>
        <w:numPr>
          <w:ilvl w:val="0"/>
          <w:numId w:val="0"/>
        </w:numPr>
        <w:spacing w:before="0"/>
        <w:ind w:left="4820"/>
        <w:rPr>
          <w:shd w:val="clear" w:color="auto" w:fill="FFFFFF"/>
        </w:rPr>
      </w:pPr>
      <w:r w:rsidRPr="00571E78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6432" behindDoc="0" locked="0" layoutInCell="1" allowOverlap="1" wp14:anchorId="08C1D4D2" wp14:editId="34E2C6B0">
            <wp:simplePos x="0" y="0"/>
            <wp:positionH relativeFrom="margin">
              <wp:posOffset>37758</wp:posOffset>
            </wp:positionH>
            <wp:positionV relativeFrom="paragraph">
              <wp:posOffset>212431</wp:posOffset>
            </wp:positionV>
            <wp:extent cx="1597660" cy="1205865"/>
            <wp:effectExtent l="0" t="0" r="2540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6CFB85" w14:textId="184E7EA9" w:rsidR="00FC2C16" w:rsidRPr="00571E78" w:rsidRDefault="00FC2C16" w:rsidP="00366FD0">
      <w:pPr>
        <w:pStyle w:val="Listsecondlevel"/>
        <w:spacing w:before="0"/>
        <w:rPr>
          <w:shd w:val="clear" w:color="auto" w:fill="FFFFFF"/>
        </w:rPr>
      </w:pPr>
      <w:r w:rsidRPr="00571E78">
        <w:rPr>
          <w:shd w:val="clear" w:color="auto" w:fill="FFFFFF"/>
        </w:rPr>
        <w:t>across New Zealand</w:t>
      </w:r>
    </w:p>
    <w:p w14:paraId="321142F6" w14:textId="77777777" w:rsidR="00366FD0" w:rsidRDefault="00366FD0" w:rsidP="00366FD0">
      <w:pPr>
        <w:pStyle w:val="Listsecondlevel"/>
        <w:numPr>
          <w:ilvl w:val="0"/>
          <w:numId w:val="0"/>
        </w:numPr>
        <w:spacing w:before="0"/>
        <w:ind w:left="4820"/>
        <w:rPr>
          <w:shd w:val="clear" w:color="auto" w:fill="FFFFFF"/>
        </w:rPr>
      </w:pPr>
    </w:p>
    <w:p w14:paraId="08FA0C97" w14:textId="77777777" w:rsidR="00FC2C16" w:rsidRPr="00571E78" w:rsidRDefault="00FC2C16" w:rsidP="00366FD0">
      <w:pPr>
        <w:pStyle w:val="Listsecondlevel"/>
        <w:spacing w:before="0"/>
        <w:rPr>
          <w:shd w:val="clear" w:color="auto" w:fill="FFFFFF"/>
        </w:rPr>
      </w:pPr>
      <w:r w:rsidRPr="00571E78">
        <w:rPr>
          <w:shd w:val="clear" w:color="auto" w:fill="FFFFFF"/>
        </w:rPr>
        <w:t>around the world.</w:t>
      </w:r>
    </w:p>
    <w:p w14:paraId="4F154FE1" w14:textId="35B3F8F5" w:rsidR="00FC2C16" w:rsidRDefault="00FC2C16" w:rsidP="00FC2C16">
      <w:pPr>
        <w:spacing w:line="240" w:lineRule="auto"/>
        <w:ind w:left="0"/>
      </w:pPr>
    </w:p>
    <w:p w14:paraId="5462A060" w14:textId="77777777" w:rsidR="00996868" w:rsidRDefault="00996868" w:rsidP="00FC2C16">
      <w:pPr>
        <w:spacing w:line="240" w:lineRule="auto"/>
        <w:ind w:left="0"/>
      </w:pPr>
    </w:p>
    <w:p w14:paraId="1EB6EB4F" w14:textId="54FCF8F8" w:rsidR="00571E78" w:rsidRDefault="00571E78" w:rsidP="00FC2C16">
      <w:pPr>
        <w:spacing w:line="240" w:lineRule="auto"/>
        <w:ind w:left="0"/>
      </w:pPr>
    </w:p>
    <w:p w14:paraId="754D1FF5" w14:textId="0813727A" w:rsidR="00571E78" w:rsidRDefault="00571E78">
      <w:pPr>
        <w:spacing w:after="160" w:line="259" w:lineRule="auto"/>
        <w:ind w:left="0"/>
      </w:pPr>
      <w:r>
        <w:br w:type="page"/>
      </w:r>
    </w:p>
    <w:p w14:paraId="7FA65342" w14:textId="5B026A73" w:rsidR="00FC2C16" w:rsidRDefault="00571E78" w:rsidP="00FC2C16">
      <w:r>
        <w:rPr>
          <w:noProof/>
          <w:lang w:val="en-NZ" w:eastAsia="en-NZ"/>
        </w:rPr>
        <w:drawing>
          <wp:anchor distT="0" distB="0" distL="114300" distR="114300" simplePos="0" relativeHeight="251668480" behindDoc="0" locked="0" layoutInCell="1" allowOverlap="1" wp14:anchorId="2F8495C8" wp14:editId="3D4020EC">
            <wp:simplePos x="0" y="0"/>
            <wp:positionH relativeFrom="margin">
              <wp:posOffset>2540</wp:posOffset>
            </wp:positionH>
            <wp:positionV relativeFrom="paragraph">
              <wp:posOffset>-128270</wp:posOffset>
            </wp:positionV>
            <wp:extent cx="1323975" cy="1323975"/>
            <wp:effectExtent l="0" t="0" r="9525" b="952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 xml:space="preserve">All the work </w:t>
      </w:r>
      <w:r w:rsidR="00182FA1">
        <w:t>we do is</w:t>
      </w:r>
      <w:r w:rsidR="00FC2C16">
        <w:t xml:space="preserve"> guided by the:</w:t>
      </w:r>
    </w:p>
    <w:p w14:paraId="2AD51A17" w14:textId="79BE9AE8" w:rsidR="00FC2C16" w:rsidRPr="00925BD4" w:rsidRDefault="00571E78" w:rsidP="00FC2C16">
      <w:pPr>
        <w:pStyle w:val="ListParagraph"/>
        <w:rPr>
          <w:b/>
          <w:bCs/>
        </w:rPr>
      </w:pPr>
      <w:r w:rsidRPr="00925BD4">
        <w:rPr>
          <w:b/>
          <w:bCs/>
          <w:noProof/>
          <w:lang w:val="en-NZ" w:eastAsia="en-NZ"/>
        </w:rPr>
        <w:drawing>
          <wp:anchor distT="0" distB="0" distL="114300" distR="114300" simplePos="0" relativeHeight="251672576" behindDoc="0" locked="0" layoutInCell="1" allowOverlap="1" wp14:anchorId="2CCF7088" wp14:editId="37B879D3">
            <wp:simplePos x="0" y="0"/>
            <wp:positionH relativeFrom="margin">
              <wp:posOffset>57150</wp:posOffset>
            </wp:positionH>
            <wp:positionV relativeFrom="paragraph">
              <wp:posOffset>796290</wp:posOffset>
            </wp:positionV>
            <wp:extent cx="1179152" cy="1171575"/>
            <wp:effectExtent l="0" t="0" r="254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5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107">
        <w:rPr>
          <w:b/>
          <w:bCs/>
        </w:rPr>
        <w:t>United Nations Convention on</w:t>
      </w:r>
      <w:r>
        <w:rPr>
          <w:b/>
          <w:bCs/>
        </w:rPr>
        <w:t xml:space="preserve"> </w:t>
      </w:r>
      <w:r w:rsidRPr="00890107">
        <w:rPr>
          <w:b/>
          <w:bCs/>
        </w:rPr>
        <w:t>the Rights of Persons with</w:t>
      </w:r>
      <w:r w:rsidRPr="00890107">
        <w:rPr>
          <w:b/>
          <w:bCs/>
        </w:rPr>
        <w:br/>
        <w:t>Disabilities</w:t>
      </w:r>
      <w:r w:rsidRPr="00890107">
        <w:t xml:space="preserve"> </w:t>
      </w:r>
      <w:r>
        <w:t xml:space="preserve">/ </w:t>
      </w:r>
      <w:r w:rsidR="00FC2C16" w:rsidRPr="00925BD4">
        <w:rPr>
          <w:b/>
          <w:bCs/>
        </w:rPr>
        <w:t>UNCRPD</w:t>
      </w:r>
    </w:p>
    <w:p w14:paraId="4C56BBCC" w14:textId="77777777" w:rsidR="00FC2C16" w:rsidRPr="00925BD4" w:rsidRDefault="00FC2C16" w:rsidP="00FC2C16">
      <w:pPr>
        <w:pStyle w:val="ListParagraph"/>
        <w:rPr>
          <w:b/>
          <w:bCs/>
        </w:rPr>
      </w:pPr>
      <w:r w:rsidRPr="00925BD4">
        <w:rPr>
          <w:b/>
          <w:bCs/>
        </w:rPr>
        <w:t>social model of disability</w:t>
      </w:r>
    </w:p>
    <w:p w14:paraId="366F59FA" w14:textId="77777777" w:rsidR="00FC2C16" w:rsidRPr="00F81A7F" w:rsidRDefault="00FC2C16" w:rsidP="00FC2C16">
      <w:pPr>
        <w:pStyle w:val="ListParagraph"/>
      </w:pPr>
      <w:r w:rsidRPr="00925BD4">
        <w:rPr>
          <w:noProof/>
          <w:lang w:val="en-NZ" w:eastAsia="en-NZ"/>
        </w:rPr>
        <w:drawing>
          <wp:anchor distT="0" distB="0" distL="114300" distR="114300" simplePos="0" relativeHeight="251673600" behindDoc="0" locked="0" layoutInCell="1" allowOverlap="1" wp14:anchorId="47549A42" wp14:editId="6FFD3810">
            <wp:simplePos x="0" y="0"/>
            <wp:positionH relativeFrom="margin">
              <wp:posOffset>60325</wp:posOffset>
            </wp:positionH>
            <wp:positionV relativeFrom="paragraph">
              <wp:posOffset>408940</wp:posOffset>
            </wp:positionV>
            <wp:extent cx="1228725" cy="866062"/>
            <wp:effectExtent l="0" t="0" r="0" b="0"/>
            <wp:wrapNone/>
            <wp:docPr id="1814" name="Picture 1814" descr="A few people looking at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 descr="A few people looking at a 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5BD4">
        <w:rPr>
          <w:b/>
          <w:bCs/>
        </w:rPr>
        <w:t>New Zealand Disability Strategy</w:t>
      </w:r>
      <w:r>
        <w:t>.</w:t>
      </w:r>
    </w:p>
    <w:p w14:paraId="68DB8FA1" w14:textId="77777777" w:rsidR="00FC2C16" w:rsidRDefault="00FC2C16" w:rsidP="00FC2C16"/>
    <w:p w14:paraId="4A21FC16" w14:textId="66340754" w:rsidR="00FC2C16" w:rsidRDefault="00FC2C16" w:rsidP="00FC2C16"/>
    <w:p w14:paraId="7205D8D2" w14:textId="0ADB7317" w:rsidR="00996868" w:rsidRDefault="00996868">
      <w:pPr>
        <w:spacing w:after="160" w:line="259" w:lineRule="auto"/>
        <w:ind w:left="0"/>
      </w:pPr>
      <w:r>
        <w:br w:type="page"/>
      </w:r>
    </w:p>
    <w:p w14:paraId="1B89DB49" w14:textId="12DC0C91" w:rsidR="00571E78" w:rsidRDefault="00571E78" w:rsidP="00571E78">
      <w:r>
        <w:rPr>
          <w:noProof/>
          <w:lang w:val="en-NZ" w:eastAsia="en-NZ"/>
        </w:rPr>
        <w:drawing>
          <wp:anchor distT="0" distB="0" distL="114300" distR="114300" simplePos="0" relativeHeight="251730944" behindDoc="0" locked="0" layoutInCell="1" allowOverlap="1" wp14:anchorId="3EFEDF6B" wp14:editId="039F05A7">
            <wp:simplePos x="0" y="0"/>
            <wp:positionH relativeFrom="margin">
              <wp:posOffset>25400</wp:posOffset>
            </wp:positionH>
            <wp:positionV relativeFrom="paragraph">
              <wp:posOffset>1487170</wp:posOffset>
            </wp:positionV>
            <wp:extent cx="1373194" cy="18549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194" cy="185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25824" behindDoc="0" locked="0" layoutInCell="1" allowOverlap="1" wp14:anchorId="2E9A99CA" wp14:editId="3FBECDBB">
            <wp:simplePos x="0" y="0"/>
            <wp:positionH relativeFrom="column">
              <wp:posOffset>-58420</wp:posOffset>
            </wp:positionH>
            <wp:positionV relativeFrom="paragraph">
              <wp:posOffset>-256540</wp:posOffset>
            </wp:positionV>
            <wp:extent cx="1668780" cy="1630680"/>
            <wp:effectExtent l="0" t="0" r="7620" b="7620"/>
            <wp:wrapNone/>
            <wp:docPr id="16" name="Picture 16" descr="A cartoon of 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cartoon of a person and person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639DA58" wp14:editId="1C5D0115">
                <wp:simplePos x="0" y="0"/>
                <wp:positionH relativeFrom="margin">
                  <wp:posOffset>2152650</wp:posOffset>
                </wp:positionH>
                <wp:positionV relativeFrom="paragraph">
                  <wp:posOffset>-133350</wp:posOffset>
                </wp:positionV>
                <wp:extent cx="3714750" cy="541972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541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8AC8B" id="Rectangle 9" o:spid="_x0000_s1026" style="position:absolute;margin-left:169.5pt;margin-top:-10.5pt;width:292.5pt;height:426.7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" fillcolor="#b4c6e7 [1304]" stroked="f" strokeweight="1pt">
                <w10:wrap anchorx="margin"/>
              </v:rect>
            </w:pict>
          </mc:Fallback>
        </mc:AlternateContent>
      </w:r>
      <w:r w:rsidRPr="00890107">
        <w:rPr>
          <w:b/>
          <w:bCs/>
        </w:rPr>
        <w:t>The United Nations Convention on</w:t>
      </w:r>
      <w:r>
        <w:rPr>
          <w:b/>
          <w:bCs/>
        </w:rPr>
        <w:t xml:space="preserve"> </w:t>
      </w:r>
      <w:r w:rsidRPr="00890107">
        <w:rPr>
          <w:b/>
          <w:bCs/>
        </w:rPr>
        <w:t>the Rights of Persons with</w:t>
      </w:r>
      <w:r w:rsidRPr="00890107">
        <w:rPr>
          <w:b/>
          <w:bCs/>
        </w:rPr>
        <w:br/>
        <w:t>Disabilities</w:t>
      </w:r>
      <w:r w:rsidRPr="00890107">
        <w:t xml:space="preserve"> is a law lots of countries</w:t>
      </w:r>
      <w:r>
        <w:t xml:space="preserve"> </w:t>
      </w:r>
      <w:r w:rsidRPr="00890107">
        <w:t>have agreed to.</w:t>
      </w:r>
      <w:r>
        <w:br/>
      </w:r>
    </w:p>
    <w:p w14:paraId="12AE48F4" w14:textId="284FA790" w:rsidR="00571E78" w:rsidRDefault="00571E78" w:rsidP="00571E78"/>
    <w:p w14:paraId="433177EB" w14:textId="77777777" w:rsidR="00571E78" w:rsidRDefault="00571E78" w:rsidP="00571E78">
      <w:r w:rsidRPr="00890107">
        <w:t>The United Nations Convention on</w:t>
      </w:r>
      <w:r>
        <w:t xml:space="preserve"> </w:t>
      </w:r>
      <w:r w:rsidRPr="00890107">
        <w:t>the Rights of Persons with Disabilities</w:t>
      </w:r>
      <w:r>
        <w:t xml:space="preserve"> </w:t>
      </w:r>
      <w:r w:rsidRPr="00890107">
        <w:t xml:space="preserve">is also called the </w:t>
      </w:r>
      <w:r w:rsidRPr="00630789">
        <w:rPr>
          <w:b/>
          <w:bCs/>
        </w:rPr>
        <w:t>UNCRPD</w:t>
      </w:r>
      <w:r w:rsidRPr="00890107">
        <w:t>.</w:t>
      </w:r>
    </w:p>
    <w:p w14:paraId="5BD24833" w14:textId="77777777" w:rsidR="00571E78" w:rsidRDefault="00571E78" w:rsidP="00571E78"/>
    <w:p w14:paraId="2D28BC2C" w14:textId="77777777" w:rsidR="00571E78" w:rsidRDefault="00571E78" w:rsidP="00571E78">
      <w:r>
        <w:rPr>
          <w:noProof/>
          <w:lang w:val="en-NZ" w:eastAsia="en-NZ"/>
        </w:rPr>
        <w:drawing>
          <wp:anchor distT="0" distB="0" distL="114300" distR="114300" simplePos="0" relativeHeight="251727872" behindDoc="0" locked="0" layoutInCell="1" allowOverlap="1" wp14:anchorId="3EA4D7CB" wp14:editId="0D981D77">
            <wp:simplePos x="0" y="0"/>
            <wp:positionH relativeFrom="margin">
              <wp:posOffset>0</wp:posOffset>
            </wp:positionH>
            <wp:positionV relativeFrom="paragraph">
              <wp:posOffset>176249</wp:posOffset>
            </wp:positionV>
            <wp:extent cx="1398896" cy="1681879"/>
            <wp:effectExtent l="0" t="0" r="0" b="0"/>
            <wp:wrapNone/>
            <wp:docPr id="17" name="Picture 1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line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96" cy="168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0107">
        <w:br/>
      </w:r>
      <w:r>
        <w:t>The UNCRPD</w:t>
      </w:r>
      <w:r w:rsidRPr="00890107">
        <w:t xml:space="preserve"> says what </w:t>
      </w:r>
      <w:r>
        <w:t>g</w:t>
      </w:r>
      <w:r w:rsidRPr="00890107">
        <w:t>overnments must do to</w:t>
      </w:r>
      <w:r>
        <w:t xml:space="preserve"> </w:t>
      </w:r>
      <w:r w:rsidRPr="00890107">
        <w:t>make sure disabled people get the</w:t>
      </w:r>
      <w:r>
        <w:t xml:space="preserve"> </w:t>
      </w:r>
      <w:r w:rsidRPr="00890107">
        <w:t xml:space="preserve">same </w:t>
      </w:r>
      <w:r w:rsidRPr="00B8171B">
        <w:rPr>
          <w:b/>
          <w:bCs/>
        </w:rPr>
        <w:t>rights</w:t>
      </w:r>
      <w:r w:rsidRPr="00890107">
        <w:t xml:space="preserve"> as everybody else</w:t>
      </w:r>
      <w:r>
        <w:t>.</w:t>
      </w:r>
    </w:p>
    <w:p w14:paraId="0EC7B031" w14:textId="77777777" w:rsidR="00571E78" w:rsidRDefault="00571E78" w:rsidP="00571E78"/>
    <w:p w14:paraId="412B1671" w14:textId="1FAF2604" w:rsidR="00571E78" w:rsidRDefault="00571E78" w:rsidP="00571E78">
      <w:pPr>
        <w:spacing w:line="240" w:lineRule="auto"/>
        <w:ind w:left="0"/>
        <w:rPr>
          <w:b/>
          <w:bCs/>
        </w:rPr>
      </w:pPr>
    </w:p>
    <w:p w14:paraId="2D08C3D2" w14:textId="77777777" w:rsidR="00571E78" w:rsidRDefault="00571E78" w:rsidP="00571E78">
      <w:r>
        <w:rPr>
          <w:noProof/>
          <w:lang w:val="en-NZ" w:eastAsia="en-NZ"/>
        </w:rPr>
        <w:drawing>
          <wp:anchor distT="0" distB="0" distL="114300" distR="114300" simplePos="0" relativeHeight="251731968" behindDoc="0" locked="0" layoutInCell="1" allowOverlap="1" wp14:anchorId="2E1690A3" wp14:editId="32B77B7B">
            <wp:simplePos x="0" y="0"/>
            <wp:positionH relativeFrom="margin">
              <wp:posOffset>-52251</wp:posOffset>
            </wp:positionH>
            <wp:positionV relativeFrom="paragraph">
              <wp:posOffset>428625</wp:posOffset>
            </wp:positionV>
            <wp:extent cx="1580606" cy="1580606"/>
            <wp:effectExtent l="0" t="0" r="635" b="635"/>
            <wp:wrapNone/>
            <wp:docPr id="42" name="Picture 42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group of people posing for a photo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06" cy="158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408F55A" wp14:editId="26B9451B">
                <wp:simplePos x="0" y="0"/>
                <wp:positionH relativeFrom="margin">
                  <wp:posOffset>2190750</wp:posOffset>
                </wp:positionH>
                <wp:positionV relativeFrom="paragraph">
                  <wp:posOffset>-128270</wp:posOffset>
                </wp:positionV>
                <wp:extent cx="3544570" cy="296227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962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E0CBC" id="Rectangle 12" o:spid="_x0000_s1026" style="position:absolute;margin-left:172.5pt;margin-top:-10.1pt;width:279.1pt;height:233.2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" fillcolor="#b4c6e7 [1304]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>Rights</w:t>
      </w:r>
      <w:r>
        <w:t xml:space="preserve"> are the things everyone should have to live a good life like:</w:t>
      </w:r>
    </w:p>
    <w:p w14:paraId="444D0FCD" w14:textId="77777777" w:rsidR="00571E78" w:rsidRDefault="00571E78" w:rsidP="00571E78">
      <w:pPr>
        <w:pStyle w:val="ListParagraph"/>
        <w:numPr>
          <w:ilvl w:val="0"/>
          <w:numId w:val="8"/>
        </w:numPr>
        <w:ind w:left="4253" w:hanging="567"/>
      </w:pPr>
      <w:r>
        <w:t xml:space="preserve">a safe place to </w:t>
      </w:r>
      <w:proofErr w:type="gramStart"/>
      <w:r>
        <w:t>live</w:t>
      </w:r>
      <w:proofErr w:type="gramEnd"/>
    </w:p>
    <w:p w14:paraId="5B64145F" w14:textId="77777777" w:rsidR="00571E78" w:rsidRDefault="00571E78" w:rsidP="00571E78">
      <w:pPr>
        <w:pStyle w:val="ListParagraph"/>
        <w:numPr>
          <w:ilvl w:val="0"/>
          <w:numId w:val="8"/>
        </w:numPr>
        <w:ind w:left="4253" w:hanging="567"/>
      </w:pPr>
      <w:r>
        <w:t xml:space="preserve">food to </w:t>
      </w:r>
      <w:proofErr w:type="gramStart"/>
      <w:r>
        <w:t>eat</w:t>
      </w:r>
      <w:proofErr w:type="gramEnd"/>
    </w:p>
    <w:p w14:paraId="296E65BE" w14:textId="77777777" w:rsidR="00571E78" w:rsidRDefault="00571E78" w:rsidP="00571E78">
      <w:pPr>
        <w:pStyle w:val="ListParagraph"/>
        <w:numPr>
          <w:ilvl w:val="0"/>
          <w:numId w:val="8"/>
        </w:numPr>
        <w:ind w:left="4253" w:hanging="567"/>
      </w:pPr>
      <w:r>
        <w:t>good medical care.</w:t>
      </w:r>
    </w:p>
    <w:p w14:paraId="0B41ECB7" w14:textId="71F12D5B" w:rsidR="00571E78" w:rsidRDefault="00571E78" w:rsidP="00571E78">
      <w:r>
        <w:rPr>
          <w:noProof/>
          <w:lang w:val="en-NZ" w:eastAsia="en-NZ"/>
        </w:rPr>
        <w:drawing>
          <wp:anchor distT="0" distB="0" distL="114300" distR="114300" simplePos="0" relativeHeight="251726848" behindDoc="0" locked="0" layoutInCell="1" allowOverlap="1" wp14:anchorId="2C9CD442" wp14:editId="5082A3F6">
            <wp:simplePos x="0" y="0"/>
            <wp:positionH relativeFrom="margin">
              <wp:posOffset>-46990</wp:posOffset>
            </wp:positionH>
            <wp:positionV relativeFrom="paragraph">
              <wp:posOffset>-299720</wp:posOffset>
            </wp:positionV>
            <wp:extent cx="1660246" cy="2449773"/>
            <wp:effectExtent l="19050" t="19050" r="16510" b="27305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46" cy="24497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find out more about the UNCRPD in an Easy Read document called:</w:t>
      </w:r>
    </w:p>
    <w:p w14:paraId="7B22CEEA" w14:textId="77777777" w:rsidR="00571E78" w:rsidRDefault="00571E78" w:rsidP="00571E78"/>
    <w:p w14:paraId="0168EE2F" w14:textId="77777777" w:rsidR="00571E78" w:rsidRDefault="00571E78" w:rsidP="00571E78">
      <w:pPr>
        <w:rPr>
          <w:b/>
          <w:bCs/>
        </w:rPr>
      </w:pPr>
      <w:r>
        <w:rPr>
          <w:b/>
          <w:bCs/>
        </w:rPr>
        <w:t>International agreement on the rights of disabled people.</w:t>
      </w:r>
    </w:p>
    <w:p w14:paraId="31862843" w14:textId="77777777" w:rsidR="00571E78" w:rsidRDefault="00571E78" w:rsidP="00571E78">
      <w:pPr>
        <w:rPr>
          <w:b/>
          <w:bCs/>
        </w:rPr>
      </w:pPr>
    </w:p>
    <w:p w14:paraId="02C36C1C" w14:textId="511940A9" w:rsidR="00571E78" w:rsidRDefault="00571E78" w:rsidP="00571E78">
      <w:pPr>
        <w:rPr>
          <w:b/>
          <w:bCs/>
        </w:rPr>
      </w:pPr>
    </w:p>
    <w:p w14:paraId="1E171E04" w14:textId="50D28523" w:rsidR="00571E78" w:rsidRPr="00630789" w:rsidRDefault="00AB7ECB" w:rsidP="00571E78">
      <w:r>
        <w:rPr>
          <w:noProof/>
          <w:lang w:val="en-NZ" w:eastAsia="en-NZ"/>
        </w:rPr>
        <w:drawing>
          <wp:anchor distT="0" distB="0" distL="114300" distR="114300" simplePos="0" relativeHeight="251728896" behindDoc="0" locked="0" layoutInCell="1" allowOverlap="1" wp14:anchorId="4AC4E765" wp14:editId="66102A41">
            <wp:simplePos x="0" y="0"/>
            <wp:positionH relativeFrom="margin">
              <wp:posOffset>190661</wp:posOffset>
            </wp:positionH>
            <wp:positionV relativeFrom="paragraph">
              <wp:posOffset>61860</wp:posOffset>
            </wp:positionV>
            <wp:extent cx="1114425" cy="1160313"/>
            <wp:effectExtent l="0" t="0" r="0" b="1905"/>
            <wp:wrapNone/>
            <wp:docPr id="1903896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E78">
        <w:t>You can find this document at</w:t>
      </w:r>
      <w:r>
        <w:t xml:space="preserve"> this </w:t>
      </w:r>
      <w:r w:rsidRPr="00AB7ECB">
        <w:rPr>
          <w:b/>
        </w:rPr>
        <w:t>website</w:t>
      </w:r>
      <w:r w:rsidR="00571E78">
        <w:t>:</w:t>
      </w:r>
    </w:p>
    <w:p w14:paraId="77E74540" w14:textId="77777777" w:rsidR="00571E78" w:rsidRDefault="00571E78" w:rsidP="00571E78"/>
    <w:p w14:paraId="25819E8C" w14:textId="45655B21" w:rsidR="00571E78" w:rsidRDefault="00AB7ECB" w:rsidP="00AB7ECB">
      <w:pPr>
        <w:spacing w:after="160" w:line="259" w:lineRule="auto"/>
      </w:pPr>
      <w:r w:rsidRPr="00AB7ECB">
        <w:rPr>
          <w:b/>
          <w:bCs/>
        </w:rPr>
        <w:t>https://tinyurl.com/29n8wc6e</w:t>
      </w:r>
      <w:r w:rsidR="00571E78">
        <w:br w:type="page"/>
      </w:r>
    </w:p>
    <w:p w14:paraId="4805A326" w14:textId="3ED8FD7E" w:rsidR="00FC2C16" w:rsidRDefault="00FC2C16" w:rsidP="00FC2C16"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E20BA3" wp14:editId="32C4097B">
                <wp:simplePos x="0" y="0"/>
                <wp:positionH relativeFrom="margin">
                  <wp:posOffset>2038350</wp:posOffset>
                </wp:positionH>
                <wp:positionV relativeFrom="paragraph">
                  <wp:posOffset>-95250</wp:posOffset>
                </wp:positionV>
                <wp:extent cx="3857625" cy="3971925"/>
                <wp:effectExtent l="0" t="0" r="9525" b="9525"/>
                <wp:wrapNone/>
                <wp:docPr id="1818" name="Rectangle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971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EB9D4" id="Rectangle 1818" o:spid="_x0000_s1026" style="position:absolute;margin-left:160.5pt;margin-top:-7.5pt;width:303.75pt;height:312.7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" fillcolor="#b4c6e7 [1304]" stroked="f" strokeweight="1pt">
                <w10:wrap anchorx="margin"/>
              </v:rect>
            </w:pict>
          </mc:Fallback>
        </mc:AlternateContent>
      </w:r>
      <w:r w:rsidRPr="00925BD4">
        <w:rPr>
          <w:noProof/>
          <w:lang w:val="en-NZ" w:eastAsia="en-NZ"/>
        </w:rPr>
        <w:drawing>
          <wp:anchor distT="0" distB="0" distL="114300" distR="114300" simplePos="0" relativeHeight="251674624" behindDoc="0" locked="0" layoutInCell="1" allowOverlap="1" wp14:anchorId="3DEC04BB" wp14:editId="227E410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11960" cy="1282547"/>
            <wp:effectExtent l="0" t="0" r="2540" b="0"/>
            <wp:wrapNone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The </w:t>
      </w:r>
      <w:r w:rsidRPr="00925BD4">
        <w:rPr>
          <w:b/>
          <w:bCs/>
        </w:rPr>
        <w:t xml:space="preserve">social model of disability </w:t>
      </w:r>
      <w:r>
        <w:t>says that the problem is the barriers that make it harder for disabled people to have a good life.</w:t>
      </w:r>
    </w:p>
    <w:p w14:paraId="1B50BC81" w14:textId="77777777" w:rsidR="00FC2C16" w:rsidRDefault="00FC2C16" w:rsidP="00FC2C16"/>
    <w:p w14:paraId="035C5039" w14:textId="77777777" w:rsidR="00FC2C16" w:rsidRDefault="00FC2C16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76672" behindDoc="0" locked="0" layoutInCell="1" allowOverlap="1" wp14:anchorId="609204EE" wp14:editId="35FDFC83">
            <wp:simplePos x="0" y="0"/>
            <wp:positionH relativeFrom="margin">
              <wp:posOffset>-104775</wp:posOffset>
            </wp:positionH>
            <wp:positionV relativeFrom="paragraph">
              <wp:posOffset>85725</wp:posOffset>
            </wp:positionV>
            <wp:extent cx="1822744" cy="2133600"/>
            <wp:effectExtent l="0" t="0" r="6350" b="0"/>
            <wp:wrapNone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44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E4665" w14:textId="77777777" w:rsidR="00FC2C16" w:rsidRDefault="00FC2C16" w:rsidP="00FC2C16">
      <w:r>
        <w:t>The problem is not:</w:t>
      </w:r>
    </w:p>
    <w:p w14:paraId="125F4033" w14:textId="77777777" w:rsidR="00FC2C16" w:rsidRDefault="00FC2C16" w:rsidP="00FC2C16">
      <w:pPr>
        <w:pStyle w:val="Listtoplevel"/>
      </w:pPr>
      <w:r>
        <w:t>disabled people</w:t>
      </w:r>
    </w:p>
    <w:p w14:paraId="6B2E9E25" w14:textId="77777777" w:rsidR="00FC2C16" w:rsidRDefault="00FC2C16" w:rsidP="00FC2C16">
      <w:pPr>
        <w:pStyle w:val="Listtoplevel"/>
      </w:pPr>
      <w:r>
        <w:t>how their bodies work.</w:t>
      </w:r>
    </w:p>
    <w:p w14:paraId="7675E56D" w14:textId="77777777" w:rsidR="00FC2C16" w:rsidRDefault="00FC2C16" w:rsidP="00FC2C16"/>
    <w:p w14:paraId="23EF8DB2" w14:textId="77777777" w:rsidR="00FC2C16" w:rsidRDefault="00FC2C16" w:rsidP="00FC2C16"/>
    <w:p w14:paraId="381BAC52" w14:textId="1531F926" w:rsidR="00FC2C16" w:rsidRDefault="00FC2C16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77696" behindDoc="0" locked="0" layoutInCell="1" allowOverlap="1" wp14:anchorId="4FC33BC6" wp14:editId="36040F9D">
            <wp:simplePos x="0" y="0"/>
            <wp:positionH relativeFrom="margin">
              <wp:posOffset>0</wp:posOffset>
            </wp:positionH>
            <wp:positionV relativeFrom="paragraph">
              <wp:posOffset>212725</wp:posOffset>
            </wp:positionV>
            <wp:extent cx="1104900" cy="1148495"/>
            <wp:effectExtent l="0" t="0" r="0" b="0"/>
            <wp:wrapNone/>
            <wp:docPr id="1821" name="Picture 182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read more about the social model of disability at</w:t>
      </w:r>
      <w:r w:rsidR="00AB7ECB">
        <w:t xml:space="preserve"> this </w:t>
      </w:r>
      <w:r w:rsidR="00AB7ECB" w:rsidRPr="00AB7ECB">
        <w:rPr>
          <w:b/>
        </w:rPr>
        <w:t>website</w:t>
      </w:r>
      <w:r>
        <w:t>:</w:t>
      </w:r>
    </w:p>
    <w:p w14:paraId="18AEAAA5" w14:textId="77777777" w:rsidR="00FC2C16" w:rsidRDefault="00FC2C16" w:rsidP="00FC2C16"/>
    <w:p w14:paraId="7FD54225" w14:textId="6642B171" w:rsidR="00FC2C16" w:rsidRPr="00B14A27" w:rsidRDefault="00AB7ECB" w:rsidP="00571E78">
      <w:pPr>
        <w:rPr>
          <w:rFonts w:eastAsiaTheme="minorHAnsi"/>
          <w:b/>
          <w:bCs/>
        </w:rPr>
      </w:pPr>
      <w:r w:rsidRPr="00AB7ECB">
        <w:rPr>
          <w:rFonts w:eastAsiaTheme="minorHAnsi"/>
          <w:b/>
          <w:bCs/>
        </w:rPr>
        <w:t>https://tinyurl.com/4p37fvru</w:t>
      </w:r>
    </w:p>
    <w:p w14:paraId="33578D36" w14:textId="279E26E6" w:rsidR="00FC2C16" w:rsidRDefault="00AB7ECB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78720" behindDoc="0" locked="0" layoutInCell="1" allowOverlap="1" wp14:anchorId="3F2E64E2" wp14:editId="00CC1BAE">
            <wp:simplePos x="0" y="0"/>
            <wp:positionH relativeFrom="margin">
              <wp:posOffset>-114954</wp:posOffset>
            </wp:positionH>
            <wp:positionV relativeFrom="paragraph">
              <wp:posOffset>188662</wp:posOffset>
            </wp:positionV>
            <wp:extent cx="1380422" cy="1270000"/>
            <wp:effectExtent l="0" t="0" r="0" b="635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22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2F8D" w14:textId="30D602F6" w:rsidR="00FC2C16" w:rsidRDefault="00FC2C16" w:rsidP="00FC2C16"/>
    <w:p w14:paraId="341A1362" w14:textId="1D3C6E83" w:rsidR="00FC2C16" w:rsidRDefault="00AB7ECB" w:rsidP="00FC2C16">
      <w:r>
        <w:rPr>
          <w:noProof/>
          <w:lang w:val="en-NZ" w:eastAsia="en-NZ"/>
        </w:rPr>
        <w:drawing>
          <wp:anchor distT="0" distB="0" distL="114300" distR="114300" simplePos="0" relativeHeight="251679744" behindDoc="0" locked="0" layoutInCell="1" allowOverlap="1" wp14:anchorId="16922BBE" wp14:editId="1012D398">
            <wp:simplePos x="0" y="0"/>
            <wp:positionH relativeFrom="column">
              <wp:posOffset>902335</wp:posOffset>
            </wp:positionH>
            <wp:positionV relativeFrom="paragraph">
              <wp:posOffset>346540</wp:posOffset>
            </wp:positionV>
            <wp:extent cx="628650" cy="628650"/>
            <wp:effectExtent l="0" t="0" r="0" b="0"/>
            <wp:wrapNone/>
            <wp:docPr id="1823" name="Graphic 1823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Graphic 1823" descr="Close with solid fill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>This page is not in Easy Read.</w:t>
      </w:r>
    </w:p>
    <w:p w14:paraId="6766644D" w14:textId="7194CE3F" w:rsidR="00B14A27" w:rsidRDefault="00B14A27">
      <w:pPr>
        <w:spacing w:after="160" w:line="259" w:lineRule="auto"/>
        <w:ind w:left="0"/>
      </w:pPr>
      <w:r>
        <w:br w:type="page"/>
      </w:r>
    </w:p>
    <w:p w14:paraId="5E22C5AC" w14:textId="74B93720" w:rsidR="00FC2C16" w:rsidRDefault="00571E78" w:rsidP="00FC2C16"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09F0726" wp14:editId="2274160E">
                <wp:simplePos x="0" y="0"/>
                <wp:positionH relativeFrom="margin">
                  <wp:posOffset>2037715</wp:posOffset>
                </wp:positionH>
                <wp:positionV relativeFrom="paragraph">
                  <wp:posOffset>-142875</wp:posOffset>
                </wp:positionV>
                <wp:extent cx="3876675" cy="1514475"/>
                <wp:effectExtent l="0" t="0" r="9525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514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1E675" id="Rectangle 33" o:spid="_x0000_s1026" style="position:absolute;margin-left:160.45pt;margin-top:-11.25pt;width:305.25pt;height:119.2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" fillcolor="#b4c6e7 [1304]" stroked="f" strokeweight="1pt">
                <w10:wrap anchorx="margin"/>
              </v:rect>
            </w:pict>
          </mc:Fallback>
        </mc:AlternateContent>
      </w:r>
      <w:r w:rsidRPr="00B41B33">
        <w:rPr>
          <w:noProof/>
          <w:lang w:val="en-NZ" w:eastAsia="en-NZ"/>
        </w:rPr>
        <w:drawing>
          <wp:anchor distT="0" distB="0" distL="114300" distR="114300" simplePos="0" relativeHeight="251680768" behindDoc="0" locked="0" layoutInCell="1" allowOverlap="1" wp14:anchorId="584AC18A" wp14:editId="5A387C82">
            <wp:simplePos x="0" y="0"/>
            <wp:positionH relativeFrom="margin">
              <wp:posOffset>-38100</wp:posOffset>
            </wp:positionH>
            <wp:positionV relativeFrom="paragraph">
              <wp:posOffset>-104775</wp:posOffset>
            </wp:positionV>
            <wp:extent cx="1629201" cy="2295525"/>
            <wp:effectExtent l="19050" t="19050" r="28575" b="9525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201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 xml:space="preserve">The </w:t>
      </w:r>
      <w:r w:rsidR="00B14A27">
        <w:rPr>
          <w:b/>
        </w:rPr>
        <w:t>New Zealand Disability S</w:t>
      </w:r>
      <w:r w:rsidR="00FC2C16" w:rsidRPr="00B14A27">
        <w:rPr>
          <w:b/>
        </w:rPr>
        <w:t>trategy</w:t>
      </w:r>
      <w:r w:rsidR="00FC2C16">
        <w:t xml:space="preserve"> is a plan for what the government is going to do about disability issues.</w:t>
      </w:r>
    </w:p>
    <w:p w14:paraId="7706404E" w14:textId="77777777" w:rsidR="00FC2C16" w:rsidRDefault="00FC2C16" w:rsidP="00FC2C16"/>
    <w:p w14:paraId="45DDF4F6" w14:textId="77777777" w:rsidR="00FC2C16" w:rsidRDefault="00FC2C16" w:rsidP="00FC2C16"/>
    <w:p w14:paraId="6F0B4852" w14:textId="77777777" w:rsidR="00FC2C16" w:rsidRDefault="00B14A27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82816" behindDoc="0" locked="0" layoutInCell="1" allowOverlap="1" wp14:anchorId="0A59CF04" wp14:editId="32678447">
            <wp:simplePos x="0" y="0"/>
            <wp:positionH relativeFrom="margin">
              <wp:posOffset>133350</wp:posOffset>
            </wp:positionH>
            <wp:positionV relativeFrom="paragraph">
              <wp:posOffset>696595</wp:posOffset>
            </wp:positionV>
            <wp:extent cx="1246229" cy="1295400"/>
            <wp:effectExtent l="0" t="0" r="0" b="0"/>
            <wp:wrapNone/>
            <wp:docPr id="34" name="Picture 34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2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>There is an Easy Read translation of the New Zealand Disability strategy at:</w:t>
      </w:r>
    </w:p>
    <w:p w14:paraId="1EE27285" w14:textId="77777777" w:rsidR="00FC2C16" w:rsidRDefault="00FC2C16" w:rsidP="00FC2C16"/>
    <w:p w14:paraId="70500E30" w14:textId="77777777" w:rsidR="00FC2C16" w:rsidRDefault="00B14A27" w:rsidP="00FC2C16">
      <w:r w:rsidRPr="00B14A27">
        <w:rPr>
          <w:b/>
          <w:bCs/>
        </w:rPr>
        <w:t>https://tinyurl.com/yvmdupz7</w:t>
      </w:r>
    </w:p>
    <w:p w14:paraId="4A3D3847" w14:textId="77777777" w:rsidR="00FC2C16" w:rsidRDefault="00FC2C16" w:rsidP="00FC2C16"/>
    <w:p w14:paraId="29A4EAEA" w14:textId="77777777" w:rsidR="00B14A27" w:rsidRDefault="00B14A27" w:rsidP="00FC2C16"/>
    <w:p w14:paraId="36D4D4CC" w14:textId="47100667" w:rsidR="00FC2C16" w:rsidRDefault="00FC2C16" w:rsidP="00FC2C16">
      <w:r w:rsidRPr="00B41B33">
        <w:rPr>
          <w:noProof/>
          <w:lang w:val="en-NZ" w:eastAsia="en-NZ"/>
        </w:rPr>
        <w:drawing>
          <wp:anchor distT="0" distB="0" distL="114300" distR="114300" simplePos="0" relativeHeight="251683840" behindDoc="0" locked="0" layoutInCell="1" allowOverlap="1" wp14:anchorId="1BFABBCE" wp14:editId="7D0387FA">
            <wp:simplePos x="0" y="0"/>
            <wp:positionH relativeFrom="margin">
              <wp:posOffset>-180975</wp:posOffset>
            </wp:positionH>
            <wp:positionV relativeFrom="paragraph">
              <wp:posOffset>589280</wp:posOffset>
            </wp:positionV>
            <wp:extent cx="1866900" cy="1866900"/>
            <wp:effectExtent l="0" t="0" r="0" b="0"/>
            <wp:wrapNone/>
            <wp:docPr id="43" name="Picture 4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9EC">
        <w:rPr>
          <w:noProof/>
          <w:lang w:val="en-NZ" w:eastAsia="en-NZ"/>
        </w:rPr>
        <w:t>We think</w:t>
      </w:r>
      <w:r>
        <w:t xml:space="preserve"> that in their lives disabled people can have:</w:t>
      </w:r>
    </w:p>
    <w:p w14:paraId="1DF45C05" w14:textId="77777777" w:rsidR="00FC2C16" w:rsidRDefault="00FC2C16" w:rsidP="00FC2C16">
      <w:pPr>
        <w:pStyle w:val="Listtoplevel"/>
      </w:pPr>
      <w:r>
        <w:t>more choice</w:t>
      </w:r>
    </w:p>
    <w:p w14:paraId="427AF15A" w14:textId="77777777" w:rsidR="00FC2C16" w:rsidRDefault="00FC2C16" w:rsidP="00FC2C16">
      <w:pPr>
        <w:pStyle w:val="Listtoplevel"/>
      </w:pPr>
      <w:r>
        <w:t>more control</w:t>
      </w:r>
    </w:p>
    <w:p w14:paraId="0189D2C1" w14:textId="77777777" w:rsidR="00FC2C16" w:rsidRDefault="00FC2C16" w:rsidP="00FC2C16">
      <w:pPr>
        <w:pStyle w:val="Listtoplevel"/>
      </w:pPr>
      <w:r>
        <w:t>the support they need.</w:t>
      </w:r>
    </w:p>
    <w:p w14:paraId="1F66ED6A" w14:textId="77777777" w:rsidR="00FC2C16" w:rsidRDefault="00FC2C16" w:rsidP="00FC2C16">
      <w:pPr>
        <w:spacing w:line="240" w:lineRule="auto"/>
        <w:ind w:left="0"/>
      </w:pPr>
      <w:r>
        <w:br w:type="page"/>
      </w:r>
    </w:p>
    <w:p w14:paraId="4AAEB0EF" w14:textId="0EC949C4" w:rsidR="00FC2C16" w:rsidRDefault="00182FA1" w:rsidP="00FC2C16">
      <w:r>
        <w:rPr>
          <w:noProof/>
          <w:lang w:val="en-NZ" w:eastAsia="en-NZ"/>
        </w:rPr>
        <w:drawing>
          <wp:anchor distT="0" distB="0" distL="114300" distR="114300" simplePos="0" relativeHeight="251746304" behindDoc="0" locked="0" layoutInCell="1" allowOverlap="1" wp14:anchorId="76CE9586" wp14:editId="6E4B28B1">
            <wp:simplePos x="0" y="0"/>
            <wp:positionH relativeFrom="margin">
              <wp:posOffset>-238125</wp:posOffset>
            </wp:positionH>
            <wp:positionV relativeFrom="paragraph">
              <wp:posOffset>123825</wp:posOffset>
            </wp:positionV>
            <wp:extent cx="2000250" cy="485775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We </w:t>
      </w:r>
      <w:r w:rsidR="00FC2C16">
        <w:t xml:space="preserve">also </w:t>
      </w:r>
      <w:r w:rsidR="00571E78">
        <w:t>follow</w:t>
      </w:r>
      <w:r w:rsidR="00FC2C16">
        <w:t>:</w:t>
      </w:r>
    </w:p>
    <w:p w14:paraId="2AC6935C" w14:textId="4B78FAA0" w:rsidR="00FC2C16" w:rsidRPr="00B41B33" w:rsidRDefault="00571E78" w:rsidP="00FC2C16">
      <w:pPr>
        <w:pStyle w:val="Listtoplevel"/>
      </w:pPr>
      <w:r w:rsidRPr="00B41B33">
        <w:rPr>
          <w:noProof/>
          <w:lang w:val="en-NZ" w:eastAsia="en-NZ"/>
        </w:rPr>
        <w:drawing>
          <wp:anchor distT="0" distB="0" distL="114300" distR="114300" simplePos="0" relativeHeight="251687936" behindDoc="0" locked="0" layoutInCell="1" allowOverlap="1" wp14:anchorId="0B84803A" wp14:editId="57C62620">
            <wp:simplePos x="0" y="0"/>
            <wp:positionH relativeFrom="margin">
              <wp:posOffset>0</wp:posOffset>
            </wp:positionH>
            <wp:positionV relativeFrom="paragraph">
              <wp:posOffset>506730</wp:posOffset>
            </wp:positionV>
            <wp:extent cx="1343025" cy="1343025"/>
            <wp:effectExtent l="0" t="0" r="0" b="9525"/>
            <wp:wrapNone/>
            <wp:docPr id="46" name="Picture 46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 xml:space="preserve">the ideas of </w:t>
      </w:r>
      <w:r w:rsidR="00FC2C16" w:rsidRPr="00ED0ED9">
        <w:rPr>
          <w:b/>
        </w:rPr>
        <w:t>Enabling Good Lives</w:t>
      </w:r>
    </w:p>
    <w:p w14:paraId="1F0FFA01" w14:textId="164AB7C7" w:rsidR="00FC2C16" w:rsidRPr="00ED0ED9" w:rsidRDefault="00FC2C16" w:rsidP="00FC2C16">
      <w:pPr>
        <w:pStyle w:val="Listtoplevel"/>
        <w:rPr>
          <w:b/>
        </w:rPr>
      </w:pPr>
      <w:proofErr w:type="spellStart"/>
      <w:r w:rsidRPr="00ED0ED9">
        <w:rPr>
          <w:b/>
        </w:rPr>
        <w:t>Whāia</w:t>
      </w:r>
      <w:proofErr w:type="spellEnd"/>
      <w:r w:rsidRPr="00ED0ED9">
        <w:rPr>
          <w:b/>
        </w:rPr>
        <w:t xml:space="preserve"> </w:t>
      </w:r>
      <w:proofErr w:type="spellStart"/>
      <w:r w:rsidRPr="00ED0ED9">
        <w:rPr>
          <w:b/>
        </w:rPr>
        <w:t>Te</w:t>
      </w:r>
      <w:proofErr w:type="spellEnd"/>
      <w:r w:rsidRPr="00ED0ED9">
        <w:rPr>
          <w:b/>
        </w:rPr>
        <w:t xml:space="preserve"> </w:t>
      </w:r>
      <w:proofErr w:type="spellStart"/>
      <w:r w:rsidRPr="00ED0ED9">
        <w:rPr>
          <w:b/>
        </w:rPr>
        <w:t>Ao</w:t>
      </w:r>
      <w:proofErr w:type="spellEnd"/>
      <w:r w:rsidRPr="00ED0ED9">
        <w:rPr>
          <w:b/>
        </w:rPr>
        <w:t xml:space="preserve"> Mārama – Māori Disability Action Plan</w:t>
      </w:r>
    </w:p>
    <w:p w14:paraId="42F6BA13" w14:textId="77777777" w:rsidR="00FC2C16" w:rsidRPr="00ED0ED9" w:rsidRDefault="00FC2C16" w:rsidP="00FC2C16">
      <w:pPr>
        <w:pStyle w:val="Listtoplevel"/>
        <w:rPr>
          <w:b/>
        </w:rPr>
      </w:pPr>
      <w:r w:rsidRPr="00ED0ED9">
        <w:rPr>
          <w:b/>
          <w:bCs/>
          <w:noProof/>
          <w:lang w:val="en-NZ" w:eastAsia="en-NZ"/>
        </w:rPr>
        <w:drawing>
          <wp:anchor distT="0" distB="0" distL="114300" distR="114300" simplePos="0" relativeHeight="251688960" behindDoc="0" locked="0" layoutInCell="1" allowOverlap="1" wp14:anchorId="0FD0BEC3" wp14:editId="51587BE8">
            <wp:simplePos x="0" y="0"/>
            <wp:positionH relativeFrom="margin">
              <wp:posOffset>86995</wp:posOffset>
            </wp:positionH>
            <wp:positionV relativeFrom="paragraph">
              <wp:posOffset>506095</wp:posOffset>
            </wp:positionV>
            <wp:extent cx="1256517" cy="1143000"/>
            <wp:effectExtent l="0" t="0" r="1270" b="0"/>
            <wp:wrapNone/>
            <wp:docPr id="47" name="Picture 47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1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D0ED9">
        <w:rPr>
          <w:b/>
        </w:rPr>
        <w:t>Faiva</w:t>
      </w:r>
      <w:proofErr w:type="spellEnd"/>
      <w:r w:rsidRPr="00ED0ED9">
        <w:rPr>
          <w:b/>
        </w:rPr>
        <w:t xml:space="preserve"> Ora – National Pasifika Disability Plan</w:t>
      </w:r>
      <w:r w:rsidRPr="00ED0ED9">
        <w:t>.</w:t>
      </w:r>
    </w:p>
    <w:p w14:paraId="0E4D5035" w14:textId="77777777" w:rsidR="00FC2C16" w:rsidRDefault="00FC2C16" w:rsidP="00FC2C16"/>
    <w:p w14:paraId="470ACAE9" w14:textId="50D7823C" w:rsidR="00FC2C16" w:rsidRDefault="00996868" w:rsidP="00FC2C16"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DD9E453" wp14:editId="23E09E60">
                <wp:simplePos x="0" y="0"/>
                <wp:positionH relativeFrom="margin">
                  <wp:posOffset>2190750</wp:posOffset>
                </wp:positionH>
                <wp:positionV relativeFrom="paragraph">
                  <wp:posOffset>277494</wp:posOffset>
                </wp:positionV>
                <wp:extent cx="3752850" cy="1095375"/>
                <wp:effectExtent l="0" t="0" r="0" b="95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47EB6" id="Rectangle 51" o:spid="_x0000_s1026" style="position:absolute;margin-left:172.5pt;margin-top:21.85pt;width:295.5pt;height:86.2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" fillcolor="#b4c6e7 [1304]" stroked="f" strokeweight="1pt">
                <w10:wrap anchorx="margin"/>
              </v:rect>
            </w:pict>
          </mc:Fallback>
        </mc:AlternateContent>
      </w:r>
    </w:p>
    <w:p w14:paraId="04171554" w14:textId="283693F9" w:rsidR="00FC2C16" w:rsidRDefault="00FC2C16" w:rsidP="00FC2C16">
      <w:pPr>
        <w:rPr>
          <w:lang w:eastAsia="en-GB"/>
        </w:rPr>
      </w:pPr>
      <w:r w:rsidRPr="00A432F9">
        <w:rPr>
          <w:b/>
          <w:bCs/>
          <w:noProof/>
          <w:lang w:val="en-NZ" w:eastAsia="en-NZ"/>
        </w:rPr>
        <w:drawing>
          <wp:anchor distT="0" distB="0" distL="114300" distR="114300" simplePos="0" relativeHeight="251685888" behindDoc="0" locked="0" layoutInCell="1" allowOverlap="1" wp14:anchorId="01F31929" wp14:editId="3ECB186F">
            <wp:simplePos x="0" y="0"/>
            <wp:positionH relativeFrom="margin">
              <wp:posOffset>-288290</wp:posOffset>
            </wp:positionH>
            <wp:positionV relativeFrom="paragraph">
              <wp:posOffset>264795</wp:posOffset>
            </wp:positionV>
            <wp:extent cx="2000250" cy="485775"/>
            <wp:effectExtent l="0" t="0" r="0" b="0"/>
            <wp:wrapNone/>
            <wp:docPr id="44" name="Picture 4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2F9">
        <w:rPr>
          <w:b/>
          <w:bCs/>
          <w:lang w:eastAsia="en-GB"/>
        </w:rPr>
        <w:t>Enabling Good Lives</w:t>
      </w:r>
      <w:r>
        <w:rPr>
          <w:lang w:eastAsia="en-GB"/>
        </w:rPr>
        <w:t xml:space="preserve"> is a way disabled people have more choice about their support.</w:t>
      </w:r>
    </w:p>
    <w:p w14:paraId="0499F257" w14:textId="2307BA7A" w:rsidR="00FC2C16" w:rsidRDefault="00571E78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89984" behindDoc="0" locked="0" layoutInCell="1" allowOverlap="1" wp14:anchorId="7B84586D" wp14:editId="0D8245AA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1114425" cy="1158396"/>
            <wp:effectExtent l="0" t="0" r="0" b="3810"/>
            <wp:wrapNone/>
            <wp:docPr id="48" name="Picture 48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64" cy="11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29746" w14:textId="77777777" w:rsidR="00FC2C16" w:rsidRDefault="00FC2C16" w:rsidP="00FC2C16"/>
    <w:p w14:paraId="15A21D97" w14:textId="3F7BD621" w:rsidR="00FC2C16" w:rsidRDefault="00FC2C16" w:rsidP="00FC2C16">
      <w:r>
        <w:t xml:space="preserve">You can find out more about the Enabling Good Lives ideas </w:t>
      </w:r>
      <w:r w:rsidR="002A7AE8">
        <w:t xml:space="preserve">in </w:t>
      </w:r>
      <w:r w:rsidR="000877FC">
        <w:t>an</w:t>
      </w:r>
      <w:r w:rsidR="002A7AE8">
        <w:t xml:space="preserve"> Easy Read document at</w:t>
      </w:r>
      <w:r>
        <w:t>:</w:t>
      </w:r>
    </w:p>
    <w:p w14:paraId="0755F670" w14:textId="1062951A" w:rsidR="00FC2C16" w:rsidRPr="008319EC" w:rsidRDefault="00571E78" w:rsidP="00FC2C16">
      <w:r w:rsidRPr="008319EC">
        <w:rPr>
          <w:noProof/>
          <w:lang w:val="en-NZ" w:eastAsia="en-NZ"/>
        </w:rPr>
        <w:drawing>
          <wp:anchor distT="0" distB="0" distL="114300" distR="114300" simplePos="0" relativeHeight="251691008" behindDoc="0" locked="0" layoutInCell="1" allowOverlap="1" wp14:anchorId="275E02B4" wp14:editId="50B1EEE0">
            <wp:simplePos x="0" y="0"/>
            <wp:positionH relativeFrom="margin">
              <wp:posOffset>-285749</wp:posOffset>
            </wp:positionH>
            <wp:positionV relativeFrom="paragraph">
              <wp:posOffset>235585</wp:posOffset>
            </wp:positionV>
            <wp:extent cx="1504950" cy="1384567"/>
            <wp:effectExtent l="0" t="0" r="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88" cy="13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0EA30" w14:textId="15C34D94" w:rsidR="00FC2C16" w:rsidRPr="008319EC" w:rsidRDefault="00000000" w:rsidP="008319EC">
      <w:pPr>
        <w:ind w:left="3261"/>
        <w:rPr>
          <w:b/>
          <w:bCs/>
          <w:color w:val="000000" w:themeColor="text1"/>
        </w:rPr>
      </w:pPr>
      <w:hyperlink r:id="rId44" w:tgtFrame="_blank" w:history="1">
        <w:r w:rsidR="008319EC" w:rsidRPr="008319EC">
          <w:rPr>
            <w:rStyle w:val="Hyperlink"/>
            <w:rFonts w:cs="Arial"/>
            <w:b/>
            <w:bCs/>
            <w:color w:val="000000" w:themeColor="text1"/>
            <w:u w:val="none"/>
            <w:bdr w:val="none" w:sz="0" w:space="0" w:color="auto" w:frame="1"/>
            <w:shd w:val="clear" w:color="auto" w:fill="FFFFFF"/>
          </w:rPr>
          <w:t>www.dpa.org.nz/store/doc/</w:t>
        </w:r>
        <w:r w:rsidR="008319EC" w:rsidRPr="008319EC">
          <w:rPr>
            <w:rStyle w:val="markfz6o64rxd"/>
            <w:rFonts w:cs="Arial"/>
            <w:b/>
            <w:bCs/>
            <w:color w:val="000000" w:themeColor="text1"/>
            <w:bdr w:val="none" w:sz="0" w:space="0" w:color="auto" w:frame="1"/>
            <w:shd w:val="clear" w:color="auto" w:fill="FFFFFF"/>
          </w:rPr>
          <w:t>EGL</w:t>
        </w:r>
        <w:r w:rsidR="008319EC" w:rsidRPr="008319EC">
          <w:rPr>
            <w:rStyle w:val="Hyperlink"/>
            <w:rFonts w:cs="Arial"/>
            <w:b/>
            <w:bCs/>
            <w:color w:val="000000" w:themeColor="text1"/>
            <w:u w:val="none"/>
            <w:bdr w:val="none" w:sz="0" w:space="0" w:color="auto" w:frame="1"/>
            <w:shd w:val="clear" w:color="auto" w:fill="FFFFFF"/>
          </w:rPr>
          <w:t>-vision-and-principles-Easy-Read.pdf</w:t>
        </w:r>
      </w:hyperlink>
    </w:p>
    <w:p w14:paraId="3B89FA16" w14:textId="77777777" w:rsidR="008319EC" w:rsidRDefault="008319EC" w:rsidP="00FC2C16"/>
    <w:p w14:paraId="4BC532EF" w14:textId="4A34D011" w:rsidR="00AB7ECB" w:rsidRDefault="00AB7ECB" w:rsidP="00FC2C16"/>
    <w:p w14:paraId="78FBD65A" w14:textId="77777777" w:rsidR="00FC2C16" w:rsidRDefault="00B14A27" w:rsidP="00FC2C16">
      <w:r w:rsidRPr="00B41B33">
        <w:rPr>
          <w:noProof/>
          <w:lang w:val="en-NZ" w:eastAsia="en-NZ"/>
        </w:rPr>
        <w:drawing>
          <wp:anchor distT="0" distB="0" distL="114300" distR="114300" simplePos="0" relativeHeight="251686912" behindDoc="0" locked="0" layoutInCell="1" allowOverlap="1" wp14:anchorId="396D356B" wp14:editId="01F1401B">
            <wp:simplePos x="0" y="0"/>
            <wp:positionH relativeFrom="margin">
              <wp:posOffset>-200025</wp:posOffset>
            </wp:positionH>
            <wp:positionV relativeFrom="paragraph">
              <wp:posOffset>-144723</wp:posOffset>
            </wp:positionV>
            <wp:extent cx="1840993" cy="2600325"/>
            <wp:effectExtent l="19050" t="19050" r="2603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993" cy="2600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 xml:space="preserve">You can find an Easy Read translation of </w:t>
      </w:r>
      <w:proofErr w:type="spellStart"/>
      <w:r w:rsidR="00FC2C16" w:rsidRPr="00ED0ED9">
        <w:rPr>
          <w:b/>
        </w:rPr>
        <w:t>Whāia</w:t>
      </w:r>
      <w:proofErr w:type="spellEnd"/>
      <w:r w:rsidR="00FC2C16" w:rsidRPr="00ED0ED9">
        <w:rPr>
          <w:b/>
        </w:rPr>
        <w:t xml:space="preserve"> </w:t>
      </w:r>
      <w:proofErr w:type="spellStart"/>
      <w:r w:rsidR="00FC2C16" w:rsidRPr="00ED0ED9">
        <w:rPr>
          <w:b/>
        </w:rPr>
        <w:t>Te</w:t>
      </w:r>
      <w:proofErr w:type="spellEnd"/>
      <w:r w:rsidR="00FC2C16" w:rsidRPr="00ED0ED9">
        <w:rPr>
          <w:b/>
        </w:rPr>
        <w:t xml:space="preserve"> </w:t>
      </w:r>
      <w:proofErr w:type="spellStart"/>
      <w:r w:rsidR="00FC2C16" w:rsidRPr="00ED0ED9">
        <w:rPr>
          <w:b/>
        </w:rPr>
        <w:t>Ao</w:t>
      </w:r>
      <w:proofErr w:type="spellEnd"/>
      <w:r w:rsidR="00FC2C16" w:rsidRPr="00ED0ED9">
        <w:rPr>
          <w:b/>
        </w:rPr>
        <w:t xml:space="preserve"> Mārama – Māori Disability Action Plan</w:t>
      </w:r>
      <w:r w:rsidR="00FC2C16">
        <w:t xml:space="preserve"> at:</w:t>
      </w:r>
    </w:p>
    <w:p w14:paraId="705B2949" w14:textId="77777777" w:rsidR="00FC2C16" w:rsidRDefault="00FC2C16" w:rsidP="00FC2C16"/>
    <w:p w14:paraId="1CE8653B" w14:textId="2017BCB1" w:rsidR="00FC2C16" w:rsidRDefault="00AB7ECB" w:rsidP="00FC2C16">
      <w:r w:rsidRPr="00AB7ECB">
        <w:rPr>
          <w:b/>
          <w:bCs/>
        </w:rPr>
        <w:t>https://tinyurl.com/mvjtfzmw</w:t>
      </w:r>
    </w:p>
    <w:p w14:paraId="1A805264" w14:textId="77777777" w:rsidR="00FC2C16" w:rsidRDefault="00FC2C16" w:rsidP="00FC2C16"/>
    <w:p w14:paraId="49AEA180" w14:textId="77777777" w:rsidR="00AB7ECB" w:rsidRDefault="00AB7ECB" w:rsidP="00FC2C16"/>
    <w:p w14:paraId="4B76851D" w14:textId="77777777" w:rsidR="00AB7ECB" w:rsidRDefault="00AB7ECB" w:rsidP="00FC2C16"/>
    <w:p w14:paraId="47E58485" w14:textId="2C7796A7" w:rsidR="00FC2C16" w:rsidRDefault="00FC2C16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94080" behindDoc="0" locked="0" layoutInCell="1" allowOverlap="1" wp14:anchorId="58836AC9" wp14:editId="44A474CA">
            <wp:simplePos x="0" y="0"/>
            <wp:positionH relativeFrom="margin">
              <wp:posOffset>57150</wp:posOffset>
            </wp:positionH>
            <wp:positionV relativeFrom="paragraph">
              <wp:posOffset>74295</wp:posOffset>
            </wp:positionV>
            <wp:extent cx="1209675" cy="1257404"/>
            <wp:effectExtent l="0" t="0" r="0" b="0"/>
            <wp:wrapNone/>
            <wp:docPr id="52" name="Picture 52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5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</w:t>
      </w:r>
      <w:proofErr w:type="spellStart"/>
      <w:r w:rsidRPr="00ED0ED9">
        <w:rPr>
          <w:b/>
        </w:rPr>
        <w:t>Faiva</w:t>
      </w:r>
      <w:proofErr w:type="spellEnd"/>
      <w:r w:rsidRPr="00ED0ED9">
        <w:rPr>
          <w:b/>
        </w:rPr>
        <w:t xml:space="preserve"> Ora – National Pasifika Disability Plan</w:t>
      </w:r>
      <w:r>
        <w:t xml:space="preserve"> at</w:t>
      </w:r>
      <w:r w:rsidR="00571E78">
        <w:t xml:space="preserve"> this </w:t>
      </w:r>
      <w:r w:rsidR="00571E78" w:rsidRPr="00571E78">
        <w:rPr>
          <w:b/>
        </w:rPr>
        <w:t>website</w:t>
      </w:r>
      <w:r>
        <w:t>:</w:t>
      </w:r>
    </w:p>
    <w:p w14:paraId="4B19B304" w14:textId="77777777" w:rsidR="00FC2C16" w:rsidRDefault="00FC2C16" w:rsidP="00FC2C16"/>
    <w:p w14:paraId="1C5505F4" w14:textId="2C79FCD4" w:rsidR="00AB7ECB" w:rsidRPr="00AB7ECB" w:rsidRDefault="00AB7ECB" w:rsidP="00FC2C16">
      <w:pPr>
        <w:rPr>
          <w:b/>
        </w:rPr>
      </w:pPr>
      <w:r w:rsidRPr="00925BD4">
        <w:rPr>
          <w:noProof/>
          <w:lang w:val="en-NZ" w:eastAsia="en-NZ"/>
        </w:rPr>
        <w:drawing>
          <wp:anchor distT="0" distB="0" distL="114300" distR="114300" simplePos="0" relativeHeight="251695104" behindDoc="0" locked="0" layoutInCell="1" allowOverlap="1" wp14:anchorId="6FC4319E" wp14:editId="2765DD56">
            <wp:simplePos x="0" y="0"/>
            <wp:positionH relativeFrom="margin">
              <wp:posOffset>-85264</wp:posOffset>
            </wp:positionH>
            <wp:positionV relativeFrom="paragraph">
              <wp:posOffset>202565</wp:posOffset>
            </wp:positionV>
            <wp:extent cx="1350115" cy="1241946"/>
            <wp:effectExtent l="0" t="0" r="2540" b="0"/>
            <wp:wrapNone/>
            <wp:docPr id="53" name="Picture 53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holding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15" cy="12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ECB">
        <w:rPr>
          <w:b/>
        </w:rPr>
        <w:t>https://tinyurl.com/3b7f7j4b</w:t>
      </w:r>
    </w:p>
    <w:p w14:paraId="693C599E" w14:textId="1B33C785" w:rsidR="00FC2C16" w:rsidRDefault="00FC2C16" w:rsidP="00FC2C16"/>
    <w:p w14:paraId="4B46EFA5" w14:textId="361DEB63" w:rsidR="00FC2C16" w:rsidRDefault="00571E78" w:rsidP="00FC2C16">
      <w:r>
        <w:rPr>
          <w:noProof/>
          <w:lang w:val="en-NZ" w:eastAsia="en-NZ"/>
        </w:rPr>
        <w:drawing>
          <wp:anchor distT="0" distB="0" distL="114300" distR="114300" simplePos="0" relativeHeight="251696128" behindDoc="0" locked="0" layoutInCell="1" allowOverlap="1" wp14:anchorId="7D996B3D" wp14:editId="73F27838">
            <wp:simplePos x="0" y="0"/>
            <wp:positionH relativeFrom="column">
              <wp:posOffset>837612</wp:posOffset>
            </wp:positionH>
            <wp:positionV relativeFrom="paragraph">
              <wp:posOffset>342227</wp:posOffset>
            </wp:positionV>
            <wp:extent cx="666750" cy="666750"/>
            <wp:effectExtent l="0" t="0" r="0" b="0"/>
            <wp:wrapNone/>
            <wp:docPr id="54" name="Graphic 5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54" descr="Close with solid fill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46055" w14:textId="1F3101C7" w:rsidR="00FC2C16" w:rsidRDefault="00FC2C16" w:rsidP="00FC2C16">
      <w:r>
        <w:t>This document is not in Easy Read.</w:t>
      </w:r>
      <w:r>
        <w:br w:type="page"/>
      </w:r>
    </w:p>
    <w:p w14:paraId="54D0A373" w14:textId="5FB4C5FD" w:rsidR="00FC2C16" w:rsidRDefault="00FC2C16" w:rsidP="00FC2C16">
      <w:pPr>
        <w:pStyle w:val="Heading1"/>
      </w:pPr>
      <w:r>
        <w:t xml:space="preserve">How </w:t>
      </w:r>
      <w:r w:rsidR="008319EC">
        <w:t>we do our</w:t>
      </w:r>
      <w:r>
        <w:t xml:space="preserve"> work</w:t>
      </w:r>
    </w:p>
    <w:p w14:paraId="631B554E" w14:textId="77777777" w:rsidR="00FC2C16" w:rsidRDefault="00FC2C16" w:rsidP="00FC2C16"/>
    <w:p w14:paraId="2AA48C12" w14:textId="77777777" w:rsidR="00FC2C16" w:rsidRDefault="00FC2C16" w:rsidP="00FC2C16">
      <w:pPr>
        <w:rPr>
          <w:rStyle w:val="ui-provider"/>
          <w:szCs w:val="32"/>
        </w:rPr>
      </w:pPr>
    </w:p>
    <w:p w14:paraId="059E5640" w14:textId="489C6577" w:rsidR="00FC2C16" w:rsidRDefault="00FC2C16" w:rsidP="00FC2C16">
      <w:pPr>
        <w:rPr>
          <w:rFonts w:eastAsiaTheme="minorHAnsi"/>
          <w:szCs w:val="32"/>
        </w:rPr>
      </w:pPr>
      <w:r w:rsidRPr="008845D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01248" behindDoc="0" locked="0" layoutInCell="1" allowOverlap="1" wp14:anchorId="29081742" wp14:editId="3670FB38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562100" cy="156210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9EC">
        <w:rPr>
          <w:rFonts w:cs="Arial"/>
          <w:noProof/>
          <w:szCs w:val="32"/>
          <w:lang w:val="en-NZ" w:eastAsia="en-NZ"/>
        </w:rPr>
        <w:t xml:space="preserve">We </w:t>
      </w:r>
      <w:r>
        <w:rPr>
          <w:rStyle w:val="ui-provider"/>
          <w:szCs w:val="32"/>
        </w:rPr>
        <w:t>work to make sure that disabled people have the same rights as everybody else through:</w:t>
      </w:r>
    </w:p>
    <w:p w14:paraId="265F8235" w14:textId="77777777" w:rsidR="00FC2C16" w:rsidRDefault="00FC2C16" w:rsidP="00FC2C16"/>
    <w:p w14:paraId="3913047F" w14:textId="77777777" w:rsidR="00FC2C16" w:rsidRPr="00A432F9" w:rsidRDefault="00FC2C16" w:rsidP="00FC2C16">
      <w:pPr>
        <w:pStyle w:val="ListParagraph"/>
        <w:numPr>
          <w:ilvl w:val="0"/>
          <w:numId w:val="5"/>
        </w:numPr>
        <w:spacing w:before="0"/>
        <w:ind w:hanging="720"/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699200" behindDoc="0" locked="0" layoutInCell="1" allowOverlap="1" wp14:anchorId="27626EAF" wp14:editId="063CF32A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974565" cy="135255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leadership </w:t>
      </w:r>
      <w:r>
        <w:t>which means we speak up about what</w:t>
      </w:r>
      <w:r>
        <w:rPr>
          <w:shd w:val="clear" w:color="auto" w:fill="FFFFFF"/>
        </w:rPr>
        <w:t xml:space="preserve"> disabled people think:</w:t>
      </w:r>
    </w:p>
    <w:p w14:paraId="29A03C6D" w14:textId="77777777" w:rsidR="00FC2C16" w:rsidRPr="00A432F9" w:rsidRDefault="00FC2C16" w:rsidP="00FC2C16">
      <w:pPr>
        <w:pStyle w:val="Listsecondlevel"/>
      </w:pPr>
      <w:r w:rsidRPr="00A432F9">
        <w:t>in local areas</w:t>
      </w:r>
    </w:p>
    <w:p w14:paraId="033AF599" w14:textId="77777777" w:rsidR="00FC2C16" w:rsidRPr="00A432F9" w:rsidRDefault="00FC2C16" w:rsidP="00FC2C16">
      <w:pPr>
        <w:pStyle w:val="Listsecondlevel"/>
      </w:pPr>
      <w:r w:rsidRPr="00A432F9">
        <w:rPr>
          <w:noProof/>
          <w:lang w:val="en-NZ" w:eastAsia="en-NZ"/>
        </w:rPr>
        <w:drawing>
          <wp:anchor distT="0" distB="0" distL="114300" distR="114300" simplePos="0" relativeHeight="251700224" behindDoc="0" locked="0" layoutInCell="1" allowOverlap="1" wp14:anchorId="6B493F96" wp14:editId="74195992">
            <wp:simplePos x="0" y="0"/>
            <wp:positionH relativeFrom="margin">
              <wp:posOffset>-123825</wp:posOffset>
            </wp:positionH>
            <wp:positionV relativeFrom="paragraph">
              <wp:posOffset>221615</wp:posOffset>
            </wp:positionV>
            <wp:extent cx="1597660" cy="1206299"/>
            <wp:effectExtent l="0" t="0" r="254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2F9">
        <w:t>across New Zealand</w:t>
      </w:r>
    </w:p>
    <w:p w14:paraId="07EC9373" w14:textId="77777777" w:rsidR="00FC2C16" w:rsidRPr="00A432F9" w:rsidRDefault="00FC2C16" w:rsidP="00FC2C16">
      <w:pPr>
        <w:pStyle w:val="Listsecondlevel"/>
      </w:pPr>
      <w:r w:rsidRPr="00A432F9">
        <w:t>around the world.</w:t>
      </w:r>
    </w:p>
    <w:p w14:paraId="19E16458" w14:textId="77777777" w:rsidR="00FC2C16" w:rsidRPr="00A432F9" w:rsidRDefault="00FC2C16" w:rsidP="00FC2C16">
      <w:pPr>
        <w:pStyle w:val="ListParagraph"/>
      </w:pPr>
      <w:r w:rsidRPr="00A432F9">
        <w:rPr>
          <w:noProof/>
          <w:lang w:val="en-NZ" w:eastAsia="en-NZ"/>
        </w:rPr>
        <w:drawing>
          <wp:anchor distT="0" distB="0" distL="114300" distR="114300" simplePos="0" relativeHeight="251697152" behindDoc="0" locked="0" layoutInCell="1" allowOverlap="1" wp14:anchorId="0B8E2E74" wp14:editId="6898C7B8">
            <wp:simplePos x="0" y="0"/>
            <wp:positionH relativeFrom="margin">
              <wp:posOffset>-125095</wp:posOffset>
            </wp:positionH>
            <wp:positionV relativeFrom="paragraph">
              <wp:posOffset>314960</wp:posOffset>
            </wp:positionV>
            <wp:extent cx="1722755" cy="1352550"/>
            <wp:effectExtent l="0" t="0" r="0" b="0"/>
            <wp:wrapNone/>
            <wp:docPr id="55" name="Picture 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2F9">
        <w:t xml:space="preserve">information and advice about what </w:t>
      </w:r>
      <w:proofErr w:type="gramStart"/>
      <w:r w:rsidRPr="00A432F9">
        <w:t>affects</w:t>
      </w:r>
      <w:proofErr w:type="gramEnd"/>
      <w:r w:rsidRPr="00A432F9">
        <w:t xml:space="preserve"> the lives of disabled p</w:t>
      </w:r>
      <w:r w:rsidRPr="00A432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A432F9">
        <w:t>eople</w:t>
      </w:r>
      <w:proofErr w:type="spellEnd"/>
      <w:r w:rsidRPr="00A432F9">
        <w:t xml:space="preserve"> like:</w:t>
      </w:r>
    </w:p>
    <w:p w14:paraId="76D34BF6" w14:textId="77777777" w:rsidR="00FC2C16" w:rsidRDefault="00FC2C16" w:rsidP="00FC2C16">
      <w:pPr>
        <w:pStyle w:val="Listsecondlevel"/>
        <w:rPr>
          <w:shd w:val="clear" w:color="auto" w:fill="FFFFFF"/>
        </w:rPr>
      </w:pPr>
      <w:r w:rsidRPr="00A432F9">
        <w:rPr>
          <w:noProof/>
          <w:lang w:val="en-NZ" w:eastAsia="en-NZ"/>
        </w:rPr>
        <w:drawing>
          <wp:anchor distT="0" distB="0" distL="114300" distR="114300" simplePos="0" relativeHeight="251698176" behindDoc="0" locked="0" layoutInCell="1" allowOverlap="1" wp14:anchorId="4832C4CC" wp14:editId="5EB48F9D">
            <wp:simplePos x="0" y="0"/>
            <wp:positionH relativeFrom="margin">
              <wp:posOffset>219075</wp:posOffset>
            </wp:positionH>
            <wp:positionV relativeFrom="paragraph">
              <wp:posOffset>479188</wp:posOffset>
            </wp:positionV>
            <wp:extent cx="908975" cy="1247775"/>
            <wp:effectExtent l="0" t="0" r="5715" b="0"/>
            <wp:wrapNone/>
            <wp:docPr id="56" name="Picture 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>government policies</w:t>
      </w:r>
    </w:p>
    <w:p w14:paraId="231622AE" w14:textId="77777777" w:rsidR="00FC2C16" w:rsidRDefault="00FC2C16" w:rsidP="00FC2C16">
      <w:pPr>
        <w:pStyle w:val="Listsecondlevel"/>
        <w:rPr>
          <w:shd w:val="clear" w:color="auto" w:fill="FFFFFF"/>
        </w:rPr>
      </w:pPr>
      <w:r>
        <w:rPr>
          <w:shd w:val="clear" w:color="auto" w:fill="FFFFFF"/>
        </w:rPr>
        <w:t>laws.</w:t>
      </w:r>
    </w:p>
    <w:p w14:paraId="7BA5CB66" w14:textId="48116F61" w:rsidR="00FC2C16" w:rsidRDefault="00FC2C16" w:rsidP="008319EC">
      <w:pPr>
        <w:rPr>
          <w:rStyle w:val="ui-provider"/>
          <w:szCs w:val="32"/>
        </w:rPr>
      </w:pPr>
      <w:r w:rsidRPr="00E344EE">
        <w:rPr>
          <w:rStyle w:val="ui-provider"/>
          <w:noProof/>
          <w:szCs w:val="32"/>
          <w:lang w:val="en-NZ" w:eastAsia="en-NZ"/>
        </w:rPr>
        <w:drawing>
          <wp:anchor distT="0" distB="0" distL="114300" distR="114300" simplePos="0" relativeHeight="251703296" behindDoc="0" locked="0" layoutInCell="1" allowOverlap="1" wp14:anchorId="4FF65B24" wp14:editId="39135D81">
            <wp:simplePos x="0" y="0"/>
            <wp:positionH relativeFrom="margin">
              <wp:posOffset>-95250</wp:posOffset>
            </wp:positionH>
            <wp:positionV relativeFrom="paragraph">
              <wp:posOffset>400050</wp:posOffset>
            </wp:positionV>
            <wp:extent cx="1835785" cy="1835785"/>
            <wp:effectExtent l="0" t="0" r="0" b="0"/>
            <wp:wrapNone/>
            <wp:docPr id="63" name="Picture 6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9EC">
        <w:rPr>
          <w:rStyle w:val="ui-provider"/>
          <w:noProof/>
          <w:szCs w:val="32"/>
          <w:lang w:val="en-NZ" w:eastAsia="en-NZ"/>
        </w:rPr>
        <w:t>We also work</w:t>
      </w:r>
      <w:r>
        <w:rPr>
          <w:rStyle w:val="ui-provider"/>
          <w:szCs w:val="32"/>
        </w:rPr>
        <w:t xml:space="preserve"> to make sure that disabled people have the same rights as everybody else through:</w:t>
      </w:r>
    </w:p>
    <w:p w14:paraId="227901D1" w14:textId="4C6FF1A9" w:rsidR="00FC2C16" w:rsidRPr="00E344EE" w:rsidRDefault="00B14A27" w:rsidP="00FC2C16">
      <w:pPr>
        <w:pStyle w:val="ListParagraph"/>
        <w:rPr>
          <w:rStyle w:val="ui-provider"/>
          <w:lang w:val="en-AU"/>
        </w:rPr>
      </w:pPr>
      <w:r w:rsidRPr="00E344EE">
        <w:rPr>
          <w:noProof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1702272" behindDoc="0" locked="0" layoutInCell="1" allowOverlap="1" wp14:anchorId="5621590B" wp14:editId="5861E8D7">
            <wp:simplePos x="0" y="0"/>
            <wp:positionH relativeFrom="margin">
              <wp:posOffset>114300</wp:posOffset>
            </wp:positionH>
            <wp:positionV relativeFrom="paragraph">
              <wp:posOffset>1567815</wp:posOffset>
            </wp:positionV>
            <wp:extent cx="1771650" cy="17716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16">
        <w:rPr>
          <w:b/>
          <w:bCs/>
        </w:rPr>
        <w:t xml:space="preserve">advocacy </w:t>
      </w:r>
      <w:r w:rsidR="00FC2C16">
        <w:t xml:space="preserve">which means we support disabled people to </w:t>
      </w:r>
      <w:r w:rsidR="00FC2C16">
        <w:rPr>
          <w:shd w:val="clear" w:color="auto" w:fill="FFFFFF"/>
        </w:rPr>
        <w:t xml:space="preserve">speak up as a community of disabled </w:t>
      </w:r>
      <w:proofErr w:type="gramStart"/>
      <w:r w:rsidR="00FC2C16">
        <w:rPr>
          <w:shd w:val="clear" w:color="auto" w:fill="FFFFFF"/>
        </w:rPr>
        <w:t>people</w:t>
      </w:r>
      <w:proofErr w:type="gramEnd"/>
    </w:p>
    <w:p w14:paraId="174768D9" w14:textId="77777777" w:rsidR="00FC2C16" w:rsidRPr="00E344EE" w:rsidRDefault="00FC2C16" w:rsidP="00FC2C16">
      <w:pPr>
        <w:pStyle w:val="ListParagraph"/>
        <w:rPr>
          <w:b/>
          <w:bCs/>
          <w:szCs w:val="32"/>
          <w:shd w:val="clear" w:color="auto" w:fill="FFFFFF"/>
          <w:lang w:val="en-AU"/>
        </w:rPr>
      </w:pPr>
      <w:r>
        <w:rPr>
          <w:b/>
          <w:bCs/>
        </w:rPr>
        <w:t>monitoring</w:t>
      </w:r>
      <w:r>
        <w:rPr>
          <w:szCs w:val="32"/>
          <w:shd w:val="clear" w:color="auto" w:fill="FFFFFF"/>
        </w:rPr>
        <w:t xml:space="preserve"> which means we </w:t>
      </w:r>
      <w:r>
        <w:rPr>
          <w:shd w:val="clear" w:color="auto" w:fill="FFFFFF"/>
        </w:rPr>
        <w:t>watch what the government is doing to make things better for disabled people.</w:t>
      </w:r>
    </w:p>
    <w:p w14:paraId="298E0FF8" w14:textId="77777777" w:rsidR="00B14A27" w:rsidRDefault="00B14A27">
      <w:pPr>
        <w:spacing w:after="160" w:line="259" w:lineRule="auto"/>
        <w:ind w:left="0"/>
      </w:pPr>
      <w:r>
        <w:br w:type="page"/>
      </w:r>
    </w:p>
    <w:p w14:paraId="28507616" w14:textId="77777777" w:rsidR="004B43B7" w:rsidRPr="00570380" w:rsidRDefault="004B43B7" w:rsidP="004B43B7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t>Where to find more information</w:t>
      </w:r>
    </w:p>
    <w:p w14:paraId="31CEEC28" w14:textId="77777777" w:rsidR="004B43B7" w:rsidRDefault="004B43B7" w:rsidP="004B43B7">
      <w:pPr>
        <w:rPr>
          <w:lang w:eastAsia="en-GB"/>
        </w:rPr>
      </w:pPr>
    </w:p>
    <w:p w14:paraId="6A467CEA" w14:textId="77777777" w:rsidR="004B43B7" w:rsidRDefault="004B43B7" w:rsidP="004B43B7">
      <w:pPr>
        <w:rPr>
          <w:lang w:eastAsia="en-GB"/>
        </w:rPr>
      </w:pPr>
    </w:p>
    <w:p w14:paraId="2D331AAA" w14:textId="439416E8" w:rsidR="004B43B7" w:rsidRPr="002829B8" w:rsidRDefault="004B43B7" w:rsidP="004B43B7">
      <w:pPr>
        <w:rPr>
          <w:lang w:eastAsia="en-GB"/>
        </w:rPr>
      </w:pPr>
      <w:r w:rsidRPr="00925BD4">
        <w:rPr>
          <w:noProof/>
          <w:lang w:val="en-NZ" w:eastAsia="en-NZ"/>
        </w:rPr>
        <w:drawing>
          <wp:anchor distT="0" distB="0" distL="114300" distR="114300" simplePos="0" relativeHeight="251742208" behindDoc="0" locked="0" layoutInCell="1" allowOverlap="1" wp14:anchorId="06123FA0" wp14:editId="051F89B6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200150" cy="1247503"/>
            <wp:effectExtent l="0" t="0" r="0" b="0"/>
            <wp:wrapNone/>
            <wp:docPr id="6" name="Picture 6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You can find more information about </w:t>
      </w:r>
      <w:r w:rsidR="008319EC">
        <w:rPr>
          <w:lang w:eastAsia="en-GB"/>
        </w:rPr>
        <w:t>DPA</w:t>
      </w:r>
      <w:r w:rsidRPr="002829B8">
        <w:rPr>
          <w:lang w:eastAsia="en-GB"/>
        </w:rPr>
        <w:t xml:space="preserve"> on </w:t>
      </w:r>
      <w:r w:rsidR="008319EC">
        <w:rPr>
          <w:lang w:eastAsia="en-GB"/>
        </w:rPr>
        <w:t>our</w:t>
      </w:r>
      <w:r w:rsidRPr="002829B8">
        <w:rPr>
          <w:lang w:eastAsia="en-GB"/>
        </w:rPr>
        <w:t xml:space="preserve"> website at:</w:t>
      </w:r>
    </w:p>
    <w:p w14:paraId="1C92B6B0" w14:textId="77777777" w:rsidR="004B43B7" w:rsidRPr="002829B8" w:rsidRDefault="004B43B7" w:rsidP="004B43B7">
      <w:pPr>
        <w:rPr>
          <w:lang w:eastAsia="en-GB"/>
        </w:rPr>
      </w:pPr>
    </w:p>
    <w:p w14:paraId="437749FD" w14:textId="77777777" w:rsidR="004B43B7" w:rsidRPr="002829B8" w:rsidRDefault="00000000" w:rsidP="004B43B7">
      <w:pPr>
        <w:rPr>
          <w:b/>
          <w:bCs/>
          <w:lang w:eastAsia="en-GB"/>
        </w:rPr>
      </w:pPr>
      <w:hyperlink r:id="rId54" w:history="1">
        <w:r w:rsidR="004B43B7" w:rsidRPr="002829B8">
          <w:rPr>
            <w:rStyle w:val="Hyperlink"/>
            <w:b/>
            <w:bCs/>
            <w:color w:val="auto"/>
            <w:u w:val="none"/>
            <w:lang w:eastAsia="en-GB"/>
          </w:rPr>
          <w:t>www.dpa.org.nz</w:t>
        </w:r>
      </w:hyperlink>
    </w:p>
    <w:p w14:paraId="525E56C3" w14:textId="77777777" w:rsidR="004B43B7" w:rsidRPr="002829B8" w:rsidRDefault="004B43B7" w:rsidP="004B43B7">
      <w:pPr>
        <w:rPr>
          <w:lang w:eastAsia="en-GB"/>
        </w:rPr>
      </w:pPr>
    </w:p>
    <w:p w14:paraId="0833473E" w14:textId="77777777" w:rsidR="004B43B7" w:rsidRPr="002829B8" w:rsidRDefault="004B43B7" w:rsidP="004B43B7">
      <w:pPr>
        <w:rPr>
          <w:lang w:eastAsia="en-GB"/>
        </w:rPr>
      </w:pPr>
      <w:r w:rsidRPr="002829B8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25F2C184" wp14:editId="6CF6B9D8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724025" cy="1724025"/>
            <wp:effectExtent l="0" t="0" r="0" b="9525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40C52E" w14:textId="31AEC5BB" w:rsidR="004B43B7" w:rsidRPr="002829B8" w:rsidRDefault="004B43B7" w:rsidP="004B43B7">
      <w:pPr>
        <w:rPr>
          <w:lang w:eastAsia="en-GB"/>
        </w:rPr>
      </w:pPr>
      <w:r w:rsidRPr="002829B8">
        <w:rPr>
          <w:lang w:eastAsia="en-GB"/>
        </w:rPr>
        <w:t xml:space="preserve">You can also contact </w:t>
      </w:r>
      <w:r w:rsidR="008319EC">
        <w:rPr>
          <w:lang w:eastAsia="en-GB"/>
        </w:rPr>
        <w:t>us</w:t>
      </w:r>
      <w:r w:rsidRPr="002829B8">
        <w:rPr>
          <w:lang w:eastAsia="en-GB"/>
        </w:rPr>
        <w:t>:</w:t>
      </w:r>
    </w:p>
    <w:p w14:paraId="79D93D44" w14:textId="77777777" w:rsidR="004B43B7" w:rsidRPr="002829B8" w:rsidRDefault="004B43B7" w:rsidP="004B43B7">
      <w:pPr>
        <w:pStyle w:val="Listtoplevel"/>
        <w:ind w:left="4253"/>
        <w:rPr>
          <w:b/>
          <w:bCs/>
          <w:lang w:eastAsia="en-GB"/>
        </w:rPr>
      </w:pPr>
      <w:r w:rsidRPr="002829B8">
        <w:rPr>
          <w:lang w:eastAsia="en-GB"/>
        </w:rPr>
        <w:t>by phone on:</w:t>
      </w:r>
      <w:r w:rsidRPr="002829B8">
        <w:rPr>
          <w:lang w:eastAsia="en-GB"/>
        </w:rPr>
        <w:br/>
      </w:r>
      <w:r w:rsidRPr="002829B8">
        <w:rPr>
          <w:lang w:eastAsia="en-GB"/>
        </w:rPr>
        <w:br/>
      </w:r>
      <w:r w:rsidRPr="002829B8">
        <w:rPr>
          <w:b/>
          <w:bCs/>
          <w:lang w:eastAsia="en-GB"/>
        </w:rPr>
        <w:t>04 801 9100</w:t>
      </w:r>
    </w:p>
    <w:p w14:paraId="1E104574" w14:textId="77777777" w:rsidR="004B43B7" w:rsidRPr="002829B8" w:rsidRDefault="004B43B7" w:rsidP="004B43B7">
      <w:pPr>
        <w:pStyle w:val="Listtoplevel"/>
        <w:ind w:left="4253"/>
        <w:rPr>
          <w:lang w:eastAsia="en-GB"/>
        </w:rPr>
      </w:pPr>
      <w:r w:rsidRPr="002829B8">
        <w:rPr>
          <w:b/>
          <w:bCs/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50448BF4" wp14:editId="70B9EC79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628775" cy="1628775"/>
            <wp:effectExtent l="0" t="0" r="9525" b="0"/>
            <wp:wrapNone/>
            <wp:docPr id="38" name="Picture 38" descr="A picture containing tex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moni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29B8">
        <w:rPr>
          <w:lang w:eastAsia="en-GB"/>
        </w:rPr>
        <w:t>by email at:</w:t>
      </w:r>
    </w:p>
    <w:p w14:paraId="71452E68" w14:textId="77777777" w:rsidR="004B43B7" w:rsidRPr="002829B8" w:rsidRDefault="004B43B7" w:rsidP="004B43B7">
      <w:pPr>
        <w:pStyle w:val="Listtoplevel"/>
        <w:numPr>
          <w:ilvl w:val="0"/>
          <w:numId w:val="0"/>
        </w:numPr>
        <w:ind w:left="4253"/>
        <w:rPr>
          <w:b/>
          <w:bCs/>
          <w:lang w:eastAsia="en-GB"/>
        </w:rPr>
      </w:pPr>
      <w:r w:rsidRPr="002829B8">
        <w:rPr>
          <w:b/>
          <w:bCs/>
          <w:lang w:eastAsia="en-GB"/>
        </w:rPr>
        <w:t>info@dpa.org.nz</w:t>
      </w:r>
    </w:p>
    <w:p w14:paraId="32122C51" w14:textId="77777777" w:rsidR="00B14A27" w:rsidRDefault="00B14A27" w:rsidP="00B14A27">
      <w:pPr>
        <w:rPr>
          <w:rFonts w:eastAsia="Times New Roman"/>
          <w:shd w:val="clear" w:color="auto" w:fill="FFFFFF"/>
          <w:lang w:eastAsia="en-GB"/>
        </w:rPr>
      </w:pPr>
    </w:p>
    <w:p w14:paraId="7E3AE196" w14:textId="77777777" w:rsidR="00B14A27" w:rsidRDefault="00B14A27" w:rsidP="00B14A27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bookmarkStart w:id="0" w:name="_Hlk53559738"/>
    <w:p w14:paraId="33ED203E" w14:textId="29CD04CC" w:rsidR="00B14A27" w:rsidRPr="00E43F08" w:rsidRDefault="00ED0ED9" w:rsidP="00B14A27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49B9317" wp14:editId="52140EC7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08685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86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6D26F" id="Rectangle: Rounded Corners 24" o:spid="_x0000_s1026" style="position:absolute;margin-left:-27pt;margin-top:-21pt;width:490.9pt;height:715.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B14A27">
        <w:rPr>
          <w:noProof/>
          <w:lang w:val="en-NZ" w:eastAsia="en-NZ"/>
        </w:rPr>
        <w:drawing>
          <wp:anchor distT="0" distB="0" distL="114300" distR="114300" simplePos="0" relativeHeight="251717632" behindDoc="0" locked="0" layoutInCell="1" allowOverlap="1" wp14:anchorId="3F8E0BFE" wp14:editId="67BAE13F">
            <wp:simplePos x="0" y="0"/>
            <wp:positionH relativeFrom="margin">
              <wp:posOffset>9525</wp:posOffset>
            </wp:positionH>
            <wp:positionV relativeFrom="paragraph">
              <wp:posOffset>-47625</wp:posOffset>
            </wp:positionV>
            <wp:extent cx="1571625" cy="1150332"/>
            <wp:effectExtent l="0" t="0" r="0" b="0"/>
            <wp:wrapNone/>
            <wp:docPr id="329" name="Picture 329" descr="dpa logo with tagline &quot;A whole new at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pa logo with tagline &quot;A whole new attitude&quot;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5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A27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B14A27" w:rsidRPr="0043548A">
        <w:rPr>
          <w:rFonts w:eastAsia="Times New Roman" w:cs="Arial"/>
          <w:szCs w:val="32"/>
          <w:lang w:eastAsia="en-NZ"/>
        </w:rPr>
        <w:t>Disabled Persons Assembly New Zealand.</w:t>
      </w:r>
    </w:p>
    <w:p w14:paraId="2AFAC1F7" w14:textId="77777777" w:rsidR="00B14A27" w:rsidRPr="0043548A" w:rsidRDefault="00B14A27" w:rsidP="004B43B7">
      <w:pPr>
        <w:spacing w:after="120" w:line="240" w:lineRule="auto"/>
        <w:ind w:left="3402"/>
        <w:rPr>
          <w:rFonts w:eastAsia="Times New Roman" w:cs="Arial"/>
          <w:sz w:val="16"/>
          <w:szCs w:val="20"/>
          <w:lang w:eastAsia="en-NZ"/>
        </w:rPr>
      </w:pPr>
    </w:p>
    <w:p w14:paraId="70EFF998" w14:textId="77777777" w:rsidR="00B14A27" w:rsidRPr="00E43F08" w:rsidRDefault="00B14A27" w:rsidP="00B14A27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16608" behindDoc="1" locked="0" layoutInCell="1" allowOverlap="1" wp14:anchorId="7D6C0B15" wp14:editId="34F20D4E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1472664" w14:textId="77777777" w:rsidR="00B14A27" w:rsidRPr="0043548A" w:rsidRDefault="00B14A27" w:rsidP="004B43B7">
      <w:pPr>
        <w:spacing w:after="120" w:line="240" w:lineRule="auto"/>
        <w:ind w:left="3402"/>
        <w:rPr>
          <w:rFonts w:eastAsia="Times New Roman" w:cs="Arial"/>
          <w:sz w:val="16"/>
          <w:szCs w:val="20"/>
          <w:lang w:eastAsia="en-NZ"/>
        </w:rPr>
      </w:pPr>
    </w:p>
    <w:p w14:paraId="6198B300" w14:textId="77777777" w:rsidR="00B14A27" w:rsidRPr="00E43F08" w:rsidRDefault="00B14A27" w:rsidP="00B14A27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5584" behindDoc="0" locked="0" layoutInCell="1" allowOverlap="1" wp14:anchorId="44F539BC" wp14:editId="0EB4B751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A17FDB0" w14:textId="77777777" w:rsidR="00B14A27" w:rsidRPr="0043548A" w:rsidRDefault="00B14A27" w:rsidP="004B43B7">
      <w:pPr>
        <w:spacing w:after="120" w:line="240" w:lineRule="auto"/>
        <w:ind w:left="3402"/>
        <w:rPr>
          <w:rFonts w:eastAsia="Times New Roman" w:cs="Arial"/>
          <w:sz w:val="16"/>
          <w:szCs w:val="20"/>
          <w:lang w:eastAsia="en-NZ"/>
        </w:rPr>
      </w:pPr>
    </w:p>
    <w:p w14:paraId="456C17FD" w14:textId="77777777" w:rsidR="00B14A27" w:rsidRPr="00E43F08" w:rsidRDefault="00B14A27" w:rsidP="00B14A27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9440" behindDoc="1" locked="0" layoutInCell="1" allowOverlap="1" wp14:anchorId="45E965FB" wp14:editId="25FA39EF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EE11096" w14:textId="77777777" w:rsidR="00B14A27" w:rsidRPr="00EC6639" w:rsidRDefault="00B14A27" w:rsidP="00B14A27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B4635DC" w14:textId="77777777" w:rsidR="00B14A27" w:rsidRPr="00E43F08" w:rsidRDefault="00B14A27" w:rsidP="00B14A27">
      <w:pPr>
        <w:numPr>
          <w:ilvl w:val="0"/>
          <w:numId w:val="7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4F8D444A" w14:textId="77777777" w:rsidR="00B14A27" w:rsidRPr="00E43F08" w:rsidRDefault="00B14A27" w:rsidP="00B14A27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9819F06" w14:textId="77777777" w:rsidR="00B14A27" w:rsidRPr="00EC6639" w:rsidRDefault="00B14A27" w:rsidP="00B14A27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CBEA8B4" w14:textId="77777777" w:rsidR="00B14A27" w:rsidRPr="00E43F08" w:rsidRDefault="00B14A27" w:rsidP="00B14A27">
      <w:pPr>
        <w:numPr>
          <w:ilvl w:val="0"/>
          <w:numId w:val="7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3536" behindDoc="0" locked="0" layoutInCell="1" allowOverlap="1" wp14:anchorId="0B8D40F2" wp14:editId="45014374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14560" behindDoc="0" locked="0" layoutInCell="1" allowOverlap="1" wp14:anchorId="5C85942D" wp14:editId="0B9276CA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395B0797" w14:textId="77777777" w:rsidR="00B14A27" w:rsidRPr="00E43F08" w:rsidRDefault="00B14A27" w:rsidP="00B14A27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43EEB9E" w14:textId="77777777" w:rsidR="00B14A27" w:rsidRPr="00AF668B" w:rsidRDefault="00B14A27" w:rsidP="00B14A27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CE1FC58" w14:textId="77777777" w:rsidR="00B14A27" w:rsidRPr="00AF668B" w:rsidRDefault="00B14A27" w:rsidP="00B14A27">
      <w:pPr>
        <w:numPr>
          <w:ilvl w:val="0"/>
          <w:numId w:val="7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749A7DD4" w14:textId="77777777" w:rsidR="00B14A27" w:rsidRPr="00AF668B" w:rsidRDefault="00B14A27" w:rsidP="00B14A27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5DA2141" w14:textId="77777777" w:rsidR="00B14A27" w:rsidRPr="00AF668B" w:rsidRDefault="00B14A27" w:rsidP="00B14A27">
      <w:pPr>
        <w:numPr>
          <w:ilvl w:val="0"/>
          <w:numId w:val="7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eastAsia="Calibri" w:cs="Arial"/>
          <w:szCs w:val="32"/>
          <w:lang w:val="en-GB"/>
        </w:rPr>
        <w:t>Huriana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7C3AA289" w14:textId="77777777" w:rsidR="008E7E6F" w:rsidRDefault="00B14A27" w:rsidP="00B14A27">
      <w:pPr>
        <w:spacing w:after="120"/>
        <w:ind w:left="3402"/>
      </w:pPr>
      <w:r w:rsidRPr="0043548A">
        <w:rPr>
          <w:rFonts w:eastAsia="Times New Roman" w:cs="Arial"/>
          <w:sz w:val="24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11488" behindDoc="0" locked="0" layoutInCell="1" allowOverlap="1" wp14:anchorId="0CE3E134" wp14:editId="1D4335C0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671C085" wp14:editId="44F389E1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0BEE" w14:textId="77777777" w:rsidR="00B14A27" w:rsidRDefault="00B14A27" w:rsidP="00B14A27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71C085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38BA0BEE" w14:textId="77777777" w:rsidR="00B14A27" w:rsidRDefault="00B14A27" w:rsidP="00B14A27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8E7E6F" w:rsidSect="00571E78">
      <w:footerReference w:type="default" r:id="rId6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2E74B5" w:themeColor="accent1" w:themeShade="BF"/>
        <w:left w:val="single" w:sz="24" w:space="24" w:color="2E74B5" w:themeColor="accent1" w:themeShade="BF"/>
        <w:bottom w:val="single" w:sz="24" w:space="24" w:color="2E74B5" w:themeColor="accent1" w:themeShade="BF"/>
        <w:right w:val="single" w:sz="24" w:space="24" w:color="2E74B5" w:themeColor="accent1" w:themeShade="BF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B4149" w14:textId="77777777" w:rsidR="00741903" w:rsidRDefault="00741903" w:rsidP="00571E78">
      <w:pPr>
        <w:spacing w:line="240" w:lineRule="auto"/>
      </w:pPr>
      <w:r>
        <w:separator/>
      </w:r>
    </w:p>
  </w:endnote>
  <w:endnote w:type="continuationSeparator" w:id="0">
    <w:p w14:paraId="38C67C19" w14:textId="77777777" w:rsidR="00741903" w:rsidRDefault="00741903" w:rsidP="00571E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3402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DE75F" w14:textId="0524A710" w:rsidR="00571E78" w:rsidRDefault="00571E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EC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B07D2F" w14:textId="77777777" w:rsidR="00571E78" w:rsidRDefault="00571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4C898" w14:textId="77777777" w:rsidR="00741903" w:rsidRDefault="00741903" w:rsidP="00571E78">
      <w:pPr>
        <w:spacing w:line="240" w:lineRule="auto"/>
      </w:pPr>
      <w:r>
        <w:separator/>
      </w:r>
    </w:p>
  </w:footnote>
  <w:footnote w:type="continuationSeparator" w:id="0">
    <w:p w14:paraId="1D324015" w14:textId="77777777" w:rsidR="00741903" w:rsidRDefault="00741903" w:rsidP="00571E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039CBC4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47BE0"/>
    <w:multiLevelType w:val="hybridMultilevel"/>
    <w:tmpl w:val="045A282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76C0566"/>
    <w:multiLevelType w:val="hybridMultilevel"/>
    <w:tmpl w:val="A94428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5B91005B"/>
    <w:multiLevelType w:val="hybridMultilevel"/>
    <w:tmpl w:val="BF8CD7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7B153564"/>
    <w:multiLevelType w:val="hybridMultilevel"/>
    <w:tmpl w:val="575E4ACE"/>
    <w:lvl w:ilvl="0" w:tplc="390285F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BF6AD6DA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536084629">
    <w:abstractNumId w:val="1"/>
  </w:num>
  <w:num w:numId="2" w16cid:durableId="570578280">
    <w:abstractNumId w:val="4"/>
  </w:num>
  <w:num w:numId="3" w16cid:durableId="857308243">
    <w:abstractNumId w:val="8"/>
  </w:num>
  <w:num w:numId="4" w16cid:durableId="342442807">
    <w:abstractNumId w:val="10"/>
  </w:num>
  <w:num w:numId="5" w16cid:durableId="1455904734">
    <w:abstractNumId w:val="12"/>
  </w:num>
  <w:num w:numId="6" w16cid:durableId="270941815">
    <w:abstractNumId w:val="9"/>
  </w:num>
  <w:num w:numId="7" w16cid:durableId="197012746">
    <w:abstractNumId w:val="6"/>
  </w:num>
  <w:num w:numId="8" w16cid:durableId="371150943">
    <w:abstractNumId w:val="3"/>
  </w:num>
  <w:num w:numId="9" w16cid:durableId="356351270">
    <w:abstractNumId w:val="11"/>
  </w:num>
  <w:num w:numId="10" w16cid:durableId="2079015215">
    <w:abstractNumId w:val="7"/>
  </w:num>
  <w:num w:numId="11" w16cid:durableId="1636132345">
    <w:abstractNumId w:val="2"/>
  </w:num>
  <w:num w:numId="12" w16cid:durableId="1585987280">
    <w:abstractNumId w:val="0"/>
  </w:num>
  <w:num w:numId="13" w16cid:durableId="2435369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xs7Q0NzC3NLY0NDBV0lEKTi0uzszPAykwqQUAcb+HFSwAAAA="/>
  </w:docVars>
  <w:rsids>
    <w:rsidRoot w:val="00FC2C16"/>
    <w:rsid w:val="000877FC"/>
    <w:rsid w:val="00182FA1"/>
    <w:rsid w:val="002A7AE8"/>
    <w:rsid w:val="00354A1E"/>
    <w:rsid w:val="00366FD0"/>
    <w:rsid w:val="003B10D5"/>
    <w:rsid w:val="0042632E"/>
    <w:rsid w:val="004B43B7"/>
    <w:rsid w:val="00571E78"/>
    <w:rsid w:val="00741903"/>
    <w:rsid w:val="00811F58"/>
    <w:rsid w:val="008319EC"/>
    <w:rsid w:val="00833B49"/>
    <w:rsid w:val="00854762"/>
    <w:rsid w:val="008E7E6F"/>
    <w:rsid w:val="00996868"/>
    <w:rsid w:val="00AB7ECB"/>
    <w:rsid w:val="00B14A27"/>
    <w:rsid w:val="00C82E71"/>
    <w:rsid w:val="00CB35BC"/>
    <w:rsid w:val="00CD3897"/>
    <w:rsid w:val="00ED0ED9"/>
    <w:rsid w:val="00EF15A5"/>
    <w:rsid w:val="00F5624F"/>
    <w:rsid w:val="00FC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5F711"/>
  <w15:chartTrackingRefBased/>
  <w15:docId w15:val="{90302448-BC97-48DA-BB9D-72CD84AC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4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4B43B7"/>
    <w:pPr>
      <w:spacing w:after="0" w:line="360" w:lineRule="auto"/>
      <w:ind w:left="3686"/>
    </w:pPr>
    <w:rPr>
      <w:rFonts w:ascii="Arial" w:eastAsiaTheme="minorEastAsia" w:hAnsi="Arial"/>
      <w:sz w:val="32"/>
      <w:szCs w:val="24"/>
      <w:lang w:val="en-AU"/>
    </w:rPr>
  </w:style>
  <w:style w:type="paragraph" w:styleId="Heading1">
    <w:name w:val="heading 1"/>
    <w:next w:val="BodyText"/>
    <w:link w:val="Heading1Char"/>
    <w:uiPriority w:val="1"/>
    <w:qFormat/>
    <w:rsid w:val="004B43B7"/>
    <w:pPr>
      <w:keepNext/>
      <w:keepLines/>
      <w:widowControl w:val="0"/>
      <w:pBdr>
        <w:top w:val="single" w:sz="18" w:space="10" w:color="0070C0"/>
        <w:left w:val="single" w:sz="18" w:space="4" w:color="0070C0"/>
        <w:bottom w:val="single" w:sz="18" w:space="0" w:color="0070C0"/>
        <w:right w:val="single" w:sz="18" w:space="4" w:color="0070C0"/>
      </w:pBdr>
      <w:spacing w:after="0" w:line="360" w:lineRule="auto"/>
      <w:jc w:val="center"/>
      <w:outlineLvl w:val="0"/>
    </w:pPr>
    <w:rPr>
      <w:rFonts w:ascii="Arial" w:eastAsia="Arial Unicode MS" w:hAnsi="Arial"/>
      <w:b/>
      <w:kern w:val="28"/>
      <w:sz w:val="44"/>
      <w:szCs w:val="2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4B43B7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B43B7"/>
    <w:rPr>
      <w:rFonts w:ascii="Arial" w:eastAsia="Arial Unicode MS" w:hAnsi="Arial"/>
      <w:b/>
      <w:kern w:val="28"/>
      <w:sz w:val="44"/>
      <w:szCs w:val="24"/>
      <w:lang w:val="en-AU"/>
    </w:rPr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4B43B7"/>
    <w:pPr>
      <w:numPr>
        <w:numId w:val="1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4B43B7"/>
    <w:rPr>
      <w:rFonts w:ascii="Arial" w:hAnsi="Arial"/>
      <w:sz w:val="32"/>
      <w:lang w:val="en-GB"/>
    </w:rPr>
  </w:style>
  <w:style w:type="character" w:styleId="Hyperlink">
    <w:name w:val="Hyperlink"/>
    <w:basedOn w:val="DefaultParagraphFont"/>
    <w:uiPriority w:val="99"/>
    <w:semiHidden/>
    <w:rsid w:val="004B43B7"/>
    <w:rPr>
      <w:color w:val="64BCB5"/>
      <w:u w:val="single"/>
    </w:rPr>
  </w:style>
  <w:style w:type="paragraph" w:customStyle="1" w:styleId="Listparagraph2">
    <w:name w:val="List paragraph 2"/>
    <w:basedOn w:val="ListParagraph"/>
    <w:uiPriority w:val="8"/>
    <w:semiHidden/>
    <w:rsid w:val="004B43B7"/>
    <w:pPr>
      <w:numPr>
        <w:numId w:val="2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4B43B7"/>
    <w:pPr>
      <w:numPr>
        <w:numId w:val="3"/>
      </w:numPr>
      <w:ind w:left="4820" w:hanging="567"/>
    </w:pPr>
  </w:style>
  <w:style w:type="paragraph" w:customStyle="1" w:styleId="Listtoplevel">
    <w:name w:val="List top level"/>
    <w:basedOn w:val="ListParagraph"/>
    <w:link w:val="ListtoplevelChar"/>
    <w:uiPriority w:val="5"/>
    <w:qFormat/>
    <w:rsid w:val="004B43B7"/>
  </w:style>
  <w:style w:type="character" w:customStyle="1" w:styleId="ListtoplevelChar">
    <w:name w:val="List top level Char"/>
    <w:basedOn w:val="ListParagraphChar"/>
    <w:link w:val="Listtoplevel"/>
    <w:uiPriority w:val="5"/>
    <w:rsid w:val="004B43B7"/>
    <w:rPr>
      <w:rFonts w:ascii="Arial" w:hAnsi="Arial"/>
      <w:sz w:val="32"/>
      <w:lang w:val="en-GB"/>
    </w:rPr>
  </w:style>
  <w:style w:type="character" w:customStyle="1" w:styleId="ui-provider">
    <w:name w:val="ui-provider"/>
    <w:basedOn w:val="DefaultParagraphFont"/>
    <w:rsid w:val="00FC2C16"/>
  </w:style>
  <w:style w:type="paragraph" w:styleId="BodyText">
    <w:name w:val="Body Text"/>
    <w:basedOn w:val="Normal"/>
    <w:link w:val="BodyTextChar"/>
    <w:uiPriority w:val="99"/>
    <w:semiHidden/>
    <w:unhideWhenUsed/>
    <w:rsid w:val="004B43B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43B7"/>
    <w:rPr>
      <w:rFonts w:ascii="Arial" w:eastAsiaTheme="minorEastAsia" w:hAnsi="Arial"/>
      <w:sz w:val="32"/>
      <w:szCs w:val="24"/>
      <w:lang w:val="en-AU"/>
    </w:rPr>
  </w:style>
  <w:style w:type="paragraph" w:styleId="ListBullet">
    <w:name w:val="List Bullet"/>
    <w:basedOn w:val="Normal"/>
    <w:uiPriority w:val="99"/>
    <w:semiHidden/>
    <w:unhideWhenUsed/>
    <w:rsid w:val="004B43B7"/>
    <w:pPr>
      <w:numPr>
        <w:numId w:val="12"/>
      </w:numPr>
      <w:contextualSpacing/>
    </w:pPr>
  </w:style>
  <w:style w:type="paragraph" w:styleId="Title">
    <w:name w:val="Title"/>
    <w:basedOn w:val="Normal"/>
    <w:next w:val="Normal"/>
    <w:link w:val="TitleChar"/>
    <w:autoRedefine/>
    <w:qFormat/>
    <w:rsid w:val="004B43B7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4B43B7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paragraph" w:customStyle="1" w:styleId="Datepublished">
    <w:name w:val="Date published"/>
    <w:basedOn w:val="Subtitle"/>
    <w:link w:val="DatepublishedChar"/>
    <w:uiPriority w:val="2"/>
    <w:qFormat/>
    <w:rsid w:val="004B43B7"/>
  </w:style>
  <w:style w:type="character" w:customStyle="1" w:styleId="DatepublishedChar">
    <w:name w:val="Date published Char"/>
    <w:basedOn w:val="SubtitleChar"/>
    <w:link w:val="Datepublished"/>
    <w:uiPriority w:val="2"/>
    <w:rsid w:val="004B43B7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qFormat/>
    <w:rsid w:val="004B43B7"/>
    <w:pPr>
      <w:spacing w:after="0"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rsid w:val="004B43B7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B4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43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43B7"/>
    <w:rPr>
      <w:rFonts w:ascii="Arial" w:eastAsiaTheme="minorEastAsia" w:hAnsi="Arial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A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A27"/>
    <w:rPr>
      <w:rFonts w:ascii="Segoe UI" w:eastAsiaTheme="minorEastAsia" w:hAnsi="Segoe UI" w:cs="Segoe UI"/>
      <w:sz w:val="18"/>
      <w:szCs w:val="18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3B7"/>
    <w:rPr>
      <w:rFonts w:ascii="Arial" w:eastAsiaTheme="minorEastAsia" w:hAnsi="Arial"/>
      <w:b/>
      <w:bCs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4B43B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3B7"/>
    <w:rPr>
      <w:rFonts w:ascii="Arial" w:eastAsiaTheme="minorEastAsia" w:hAnsi="Arial"/>
      <w:sz w:val="32"/>
      <w:szCs w:val="24"/>
      <w:lang w:val="en-AU"/>
    </w:rPr>
  </w:style>
  <w:style w:type="paragraph" w:styleId="Footer">
    <w:name w:val="footer"/>
    <w:basedOn w:val="Normal"/>
    <w:link w:val="FooterChar"/>
    <w:uiPriority w:val="99"/>
    <w:rsid w:val="004B43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3B7"/>
    <w:rPr>
      <w:rFonts w:ascii="Arial" w:eastAsiaTheme="minorEastAsia" w:hAnsi="Arial"/>
      <w:sz w:val="32"/>
      <w:szCs w:val="24"/>
      <w:lang w:val="en-AU"/>
    </w:rPr>
  </w:style>
  <w:style w:type="paragraph" w:styleId="Revision">
    <w:name w:val="Revision"/>
    <w:hidden/>
    <w:uiPriority w:val="99"/>
    <w:semiHidden/>
    <w:rsid w:val="004B43B7"/>
    <w:pPr>
      <w:spacing w:after="0" w:line="240" w:lineRule="auto"/>
    </w:pPr>
    <w:rPr>
      <w:rFonts w:ascii="Arial" w:eastAsiaTheme="minorEastAsia" w:hAnsi="Arial"/>
      <w:sz w:val="32"/>
      <w:szCs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4B43B7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4B43B7"/>
  </w:style>
  <w:style w:type="character" w:styleId="FollowedHyperlink">
    <w:name w:val="FollowedHyperlink"/>
    <w:basedOn w:val="DefaultParagraphFont"/>
    <w:uiPriority w:val="99"/>
    <w:semiHidden/>
    <w:unhideWhenUsed/>
    <w:rsid w:val="004B43B7"/>
    <w:rPr>
      <w:color w:val="954F72" w:themeColor="followedHyperlink"/>
      <w:u w:val="single"/>
    </w:rPr>
  </w:style>
  <w:style w:type="paragraph" w:styleId="NoSpacing">
    <w:name w:val="No Spacing"/>
    <w:uiPriority w:val="9"/>
    <w:rsid w:val="004B43B7"/>
    <w:pPr>
      <w:spacing w:after="0" w:line="240" w:lineRule="auto"/>
      <w:ind w:left="3686"/>
    </w:pPr>
    <w:rPr>
      <w:rFonts w:ascii="Arial" w:eastAsiaTheme="minorEastAsia" w:hAnsi="Arial"/>
      <w:sz w:val="44"/>
      <w:szCs w:val="24"/>
      <w:lang w:val="en-AU"/>
    </w:rPr>
  </w:style>
  <w:style w:type="paragraph" w:customStyle="1" w:styleId="contentspage">
    <w:name w:val="contents page"/>
    <w:basedOn w:val="Normal"/>
    <w:uiPriority w:val="3"/>
    <w:qFormat/>
    <w:rsid w:val="004B43B7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4B43B7"/>
    <w:pPr>
      <w:numPr>
        <w:numId w:val="9"/>
      </w:numPr>
    </w:pPr>
  </w:style>
  <w:style w:type="numbering" w:customStyle="1" w:styleId="CurrentList1">
    <w:name w:val="Current List1"/>
    <w:uiPriority w:val="99"/>
    <w:rsid w:val="004B43B7"/>
    <w:pPr>
      <w:numPr>
        <w:numId w:val="11"/>
      </w:numPr>
    </w:pPr>
  </w:style>
  <w:style w:type="character" w:styleId="SubtleReference">
    <w:name w:val="Subtle Reference"/>
    <w:basedOn w:val="DefaultParagraphFont"/>
    <w:uiPriority w:val="31"/>
    <w:rsid w:val="004B43B7"/>
    <w:rPr>
      <w:smallCaps/>
      <w:color w:val="5A5A5A" w:themeColor="text1" w:themeTint="A5"/>
    </w:rPr>
  </w:style>
  <w:style w:type="character" w:customStyle="1" w:styleId="markfz6o64rxd">
    <w:name w:val="markfz6o64rxd"/>
    <w:basedOn w:val="DefaultParagraphFont"/>
    <w:rsid w:val="00831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yperlink" Target="http://www.dpa.org.nz" TargetMode="External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0.jp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image" Target="media/image49.tiff"/><Relationship Id="rId61" Type="http://schemas.openxmlformats.org/officeDocument/2006/relationships/image" Target="media/image53.png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hyperlink" Target="https://www.dpa.org.nz/store/doc/EGL-vision-and-principles-Easy-Read.pdf" TargetMode="External"/><Relationship Id="rId52" Type="http://schemas.openxmlformats.org/officeDocument/2006/relationships/image" Target="media/image45.pn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sv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Easy%20Read%20Template%20(March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(March 2023)</Template>
  <TotalTime>6</TotalTime>
  <Pages>15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Andi Buchanan</cp:lastModifiedBy>
  <cp:revision>4</cp:revision>
  <dcterms:created xsi:type="dcterms:W3CDTF">2023-05-04T03:46:00Z</dcterms:created>
  <dcterms:modified xsi:type="dcterms:W3CDTF">2023-05-04T05:28:00Z</dcterms:modified>
</cp:coreProperties>
</file>